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868EB">
        <w:rPr>
          <w:sz w:val="22"/>
          <w:lang w:val="en-US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868EB">
        <w:rPr>
          <w:sz w:val="22"/>
          <w:lang w:val="en-US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8A2F80" w:rsidRDefault="008A2F80" w:rsidP="00A01521">
      <w:pPr>
        <w:ind w:right="-110"/>
        <w:rPr>
          <w:b/>
        </w:rPr>
      </w:pPr>
      <w:r w:rsidRPr="008A2F80">
        <w:rPr>
          <w:b/>
        </w:rPr>
        <w:t xml:space="preserve">Akademia Górniczo </w:t>
      </w:r>
      <w:r w:rsidR="00AF4751">
        <w:rPr>
          <w:b/>
        </w:rPr>
        <w:t>–</w:t>
      </w:r>
      <w:r w:rsidRPr="008A2F80">
        <w:rPr>
          <w:b/>
        </w:rPr>
        <w:t xml:space="preserve"> Hutnicza</w:t>
      </w:r>
    </w:p>
    <w:p w:rsidR="00AF4751" w:rsidRPr="008A2F80" w:rsidRDefault="00AF4751" w:rsidP="00AF4751">
      <w:pPr>
        <w:ind w:right="-110"/>
        <w:rPr>
          <w:b/>
        </w:rPr>
      </w:pPr>
      <w:r w:rsidRPr="008A2F80">
        <w:rPr>
          <w:b/>
        </w:rPr>
        <w:t>im. Stanisława Staszica w Krakowie</w:t>
      </w:r>
    </w:p>
    <w:p w:rsidR="00AF4751" w:rsidRDefault="00AF4751" w:rsidP="00AF4751">
      <w:pPr>
        <w:ind w:right="-110"/>
        <w:rPr>
          <w:b/>
        </w:rPr>
      </w:pPr>
      <w:r w:rsidRPr="008A2F80">
        <w:rPr>
          <w:b/>
        </w:rPr>
        <w:t>Dział Zamówień Publicznych</w:t>
      </w:r>
      <w:r>
        <w:rPr>
          <w:b/>
        </w:rPr>
        <w:t xml:space="preserve">  </w:t>
      </w:r>
    </w:p>
    <w:p w:rsidR="00AF4751" w:rsidRDefault="00AF4751" w:rsidP="00AF4751">
      <w:pPr>
        <w:ind w:right="-110"/>
        <w:rPr>
          <w:b/>
        </w:rPr>
      </w:pPr>
      <w:r w:rsidRPr="008A2F80">
        <w:rPr>
          <w:b/>
        </w:rPr>
        <w:t>Al. Mickiewicza</w:t>
      </w:r>
      <w:r>
        <w:rPr>
          <w:b/>
        </w:rPr>
        <w:t xml:space="preserve"> </w:t>
      </w:r>
      <w:r w:rsidRPr="008A2F80">
        <w:rPr>
          <w:b/>
        </w:rPr>
        <w:t>30</w:t>
      </w:r>
      <w:r>
        <w:rPr>
          <w:b/>
        </w:rPr>
        <w:t xml:space="preserve"> </w:t>
      </w:r>
    </w:p>
    <w:p w:rsidR="00AF4751" w:rsidRDefault="00AF4751" w:rsidP="00AF4751">
      <w:pPr>
        <w:rPr>
          <w:b/>
        </w:rPr>
      </w:pPr>
      <w:r w:rsidRPr="008A2F80">
        <w:rPr>
          <w:b/>
        </w:rPr>
        <w:t>30-059</w:t>
      </w:r>
      <w:r>
        <w:rPr>
          <w:b/>
        </w:rPr>
        <w:t xml:space="preserve"> </w:t>
      </w:r>
      <w:r w:rsidRPr="008A2F80">
        <w:rPr>
          <w:b/>
        </w:rPr>
        <w:t>Kraków</w:t>
      </w:r>
      <w:r>
        <w:rPr>
          <w:b/>
        </w:rPr>
        <w:t xml:space="preserve">,  </w:t>
      </w:r>
    </w:p>
    <w:p w:rsidR="00AF4751" w:rsidRDefault="00AF4751" w:rsidP="00A01521">
      <w:pPr>
        <w:ind w:right="-110"/>
        <w:rPr>
          <w:b/>
        </w:rPr>
      </w:pPr>
    </w:p>
    <w:p w:rsidR="00AF4751" w:rsidRDefault="00AF4751" w:rsidP="00AF475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4F47F9">
        <w:rPr>
          <w:b/>
        </w:rPr>
        <w:t xml:space="preserve">wykonanie, dostawę i montaż mebli i wyposażenia dla </w:t>
      </w:r>
      <w:proofErr w:type="spellStart"/>
      <w:r w:rsidRPr="004F47F9">
        <w:rPr>
          <w:b/>
        </w:rPr>
        <w:t>WGGiOŚ</w:t>
      </w:r>
      <w:proofErr w:type="spellEnd"/>
      <w:r w:rsidRPr="004F47F9">
        <w:rPr>
          <w:b/>
        </w:rPr>
        <w:t xml:space="preserve"> – </w:t>
      </w:r>
      <w:proofErr w:type="spellStart"/>
      <w:r w:rsidRPr="004F47F9">
        <w:rPr>
          <w:b/>
        </w:rPr>
        <w:t>KGOiG</w:t>
      </w:r>
      <w:proofErr w:type="spellEnd"/>
      <w:r w:rsidRPr="004F47F9">
        <w:rPr>
          <w:b/>
        </w:rPr>
        <w:t xml:space="preserve">, </w:t>
      </w:r>
      <w:r>
        <w:rPr>
          <w:b/>
        </w:rPr>
        <w:br/>
      </w:r>
      <w:r w:rsidRPr="004F47F9">
        <w:rPr>
          <w:b/>
        </w:rPr>
        <w:t>KC-zp.272-616/19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AF4751" w:rsidRPr="008A2F80" w:rsidRDefault="00AF4751" w:rsidP="00A01521">
      <w:pPr>
        <w:ind w:right="-110"/>
        <w:rPr>
          <w:b/>
        </w:rPr>
      </w:pPr>
    </w:p>
    <w:tbl>
      <w:tblPr>
        <w:tblStyle w:val="Tabela-Siatka"/>
        <w:tblpPr w:leftFromText="141" w:rightFromText="141" w:vertAnchor="text" w:horzAnchor="margin" w:tblpY="163"/>
        <w:tblW w:w="977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3"/>
        <w:gridCol w:w="2693"/>
        <w:gridCol w:w="708"/>
        <w:gridCol w:w="1418"/>
        <w:gridCol w:w="1276"/>
        <w:gridCol w:w="992"/>
        <w:gridCol w:w="992"/>
        <w:gridCol w:w="1134"/>
      </w:tblGrid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Default="00AF4751" w:rsidP="00AF4751">
            <w:pPr>
              <w:pStyle w:val="Nagwek1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Pr="00017977" w:rsidRDefault="00AF4751" w:rsidP="00AF4751">
            <w:pPr>
              <w:pStyle w:val="Nagwek1"/>
              <w:spacing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Element wyposażenia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Pr="00017977" w:rsidRDefault="00AF4751" w:rsidP="00AF4751">
            <w:pPr>
              <w:pStyle w:val="Nagwek1"/>
              <w:spacing w:before="0" w:after="0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Ilość sztuk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Pr="00017977" w:rsidRDefault="00D868EB" w:rsidP="00AF4751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P</w:t>
            </w:r>
            <w:r w:rsidR="00AF4751" w:rsidRPr="00017977">
              <w:rPr>
                <w:rFonts w:ascii="Times New Roman" w:hAnsi="Times New Roman" w:cs="Times New Roman"/>
                <w:sz w:val="18"/>
                <w:szCs w:val="20"/>
              </w:rPr>
              <w:t>roducent, model/ wyrób własny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Pr="00017977" w:rsidRDefault="00AF4751" w:rsidP="00AF4751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Pr="00017977" w:rsidRDefault="00AF4751" w:rsidP="00AF4751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Pr="00017977" w:rsidRDefault="00AF4751" w:rsidP="00AF4751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Wartość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Pr="00017977" w:rsidRDefault="00AF4751" w:rsidP="00AF4751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Wartość brutto</w:t>
            </w:r>
          </w:p>
        </w:tc>
      </w:tr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pStyle w:val="Akapitzlist"/>
              <w:spacing w:line="360" w:lineRule="auto"/>
              <w:ind w:left="360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P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 w:rsidRPr="0064180C">
              <w:rPr>
                <w:b/>
                <w:sz w:val="18"/>
              </w:rPr>
              <w:t>Wyposażenie meblowe do pok. 131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Biurko proste z tacą na klawiaturę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</w:rPr>
              <w:t>Kontenerek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Półka wisząca prostokątna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Półka wisząca prostokątna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Szafa 2D (aneks kuchenny)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 ubraniowa 1D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Regał biurowy z podwójnymi frontami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Stół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Komoda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017977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7977" w:rsidRDefault="00017977" w:rsidP="00017977">
            <w:pPr>
              <w:pStyle w:val="Nagwek1"/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7977" w:rsidRPr="00017977" w:rsidRDefault="00017977" w:rsidP="00017977">
            <w:pPr>
              <w:pStyle w:val="Nagwek1"/>
              <w:spacing w:before="120"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 xml:space="preserve">Wyposażenie meblowe do pok. 208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7977" w:rsidRPr="00017977" w:rsidRDefault="00017977" w:rsidP="00017977">
            <w:pPr>
              <w:pStyle w:val="Nagwek1"/>
              <w:spacing w:before="0" w:after="0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Ilość sztuk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7977" w:rsidRPr="00017977" w:rsidRDefault="00017977" w:rsidP="00017977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Typ, producent, model/ wyrób własny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7977" w:rsidRPr="00017977" w:rsidRDefault="00017977" w:rsidP="00017977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7977" w:rsidRPr="00017977" w:rsidRDefault="00017977" w:rsidP="00017977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7977" w:rsidRPr="00017977" w:rsidRDefault="00017977" w:rsidP="00017977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Wartość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7977" w:rsidRPr="00017977" w:rsidRDefault="00017977" w:rsidP="00017977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Wartość brutto</w:t>
            </w:r>
          </w:p>
        </w:tc>
      </w:tr>
      <w:tr w:rsidR="00AF4751" w:rsidTr="00017977">
        <w:trPr>
          <w:trHeight w:val="42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Regał biurowy </w:t>
            </w:r>
            <w:r w:rsidR="00EB182C"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t xml:space="preserve">z podwójnymi frontami </w:t>
            </w:r>
            <w:r w:rsidR="00EB182C"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t>i szufladą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EB182C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Szafka wisząca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EB182C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F4751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EB182C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Nadstawka na biurko (regał </w:t>
            </w:r>
            <w:r w:rsidR="00EB182C">
              <w:rPr>
                <w:b/>
                <w:sz w:val="20"/>
                <w:szCs w:val="20"/>
              </w:rPr>
              <w:t>zamknięty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EB182C">
              <w:rPr>
                <w:b/>
                <w:sz w:val="20"/>
                <w:szCs w:val="20"/>
              </w:rPr>
              <w:t>4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Półka wisząca prostokątna</w:t>
            </w:r>
          </w:p>
          <w:p w:rsidR="00AF4751" w:rsidRDefault="00AF4751" w:rsidP="00AF4751">
            <w:pPr>
              <w:tabs>
                <w:tab w:val="left" w:pos="7879"/>
              </w:tabs>
              <w:ind w:left="360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017977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pStyle w:val="Nagwek1"/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4751" w:rsidRDefault="00AF4751" w:rsidP="00AF4751">
            <w:pPr>
              <w:pStyle w:val="Nagwek1"/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Wyposażenie dodatkowe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pStyle w:val="Nagwek1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pStyle w:val="Nagwek1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pStyle w:val="Nagwek1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pStyle w:val="Nagwek1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pStyle w:val="Nagwek1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pStyle w:val="Nagwek1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4751" w:rsidTr="0001797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EB182C">
              <w:rPr>
                <w:b/>
                <w:sz w:val="20"/>
                <w:szCs w:val="20"/>
              </w:rPr>
              <w:t>5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B3681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</w:t>
            </w:r>
            <w:r w:rsidR="00AF4751">
              <w:rPr>
                <w:b/>
                <w:sz w:val="20"/>
                <w:szCs w:val="20"/>
              </w:rPr>
              <w:t xml:space="preserve">rzesła konferencyjne </w:t>
            </w:r>
          </w:p>
          <w:p w:rsidR="00AF4751" w:rsidRDefault="00AF4751" w:rsidP="00AF4751">
            <w:pPr>
              <w:tabs>
                <w:tab w:val="left" w:pos="7879"/>
              </w:tabs>
              <w:ind w:left="36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017977" w:rsidTr="00AB1B06">
        <w:trPr>
          <w:trHeight w:val="883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77" w:rsidRDefault="00EB182C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-635</wp:posOffset>
                      </wp:positionV>
                      <wp:extent cx="2514600" cy="542925"/>
                      <wp:effectExtent l="0" t="0" r="19050" b="28575"/>
                      <wp:wrapNone/>
                      <wp:docPr id="1" name="Łącznik prost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14600" cy="5429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0B2886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3pt,-.05pt" to="192.7pt,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" strokecolor="#4579b8 [3044]"/>
                  </w:pict>
                </mc:Fallback>
              </mc:AlternateConten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17977" w:rsidRDefault="00017977" w:rsidP="00AF4751">
            <w:pPr>
              <w:spacing w:line="360" w:lineRule="auto"/>
              <w:rPr>
                <w:sz w:val="20"/>
                <w:szCs w:val="20"/>
              </w:rPr>
            </w:pPr>
            <w:r w:rsidRPr="00017977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77" w:rsidRDefault="00017977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77" w:rsidRDefault="00017977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77" w:rsidRDefault="00017977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</w:tbl>
    <w:p w:rsidR="00A01521" w:rsidRDefault="00A01521" w:rsidP="00A01521">
      <w:pPr>
        <w:ind w:firstLine="3969"/>
        <w:rPr>
          <w:b/>
        </w:rPr>
      </w:pPr>
    </w:p>
    <w:p w:rsidR="004F47F9" w:rsidRDefault="004F47F9" w:rsidP="00A01521">
      <w:pPr>
        <w:widowControl w:val="0"/>
        <w:ind w:right="1"/>
        <w:jc w:val="both"/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A01521" w:rsidRPr="00FB1B4F" w:rsidRDefault="00A01521" w:rsidP="00A01521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A01521" w:rsidRDefault="00A01521" w:rsidP="00A01521">
      <w:pPr>
        <w:pStyle w:val="Tekstpodstawowy"/>
      </w:pPr>
      <w:r>
        <w:t xml:space="preserve">Powyższa cena </w:t>
      </w:r>
      <w:r w:rsidRPr="00E535DB">
        <w:t>zawiera właściwą stawkę podatku VAT/ podatek</w:t>
      </w:r>
      <w:r>
        <w:t xml:space="preserve"> VAT w wysokości .......... % tj.…………………….PLN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2B2A44" w:rsidRPr="002B2A44">
        <w:rPr>
          <w:b/>
        </w:rPr>
        <w:t xml:space="preserve">do </w:t>
      </w:r>
      <w:r w:rsidR="004F47F9">
        <w:rPr>
          <w:b/>
        </w:rPr>
        <w:t>……</w:t>
      </w:r>
      <w:r w:rsidR="002B2A44" w:rsidRPr="002B2A44">
        <w:rPr>
          <w:b/>
        </w:rPr>
        <w:t xml:space="preserve"> dni od daty podpisania umowy</w:t>
      </w:r>
      <w:r w:rsidR="004F47F9">
        <w:rPr>
          <w:b/>
        </w:rPr>
        <w:t xml:space="preserve"> /kryterium oceny ofert/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Okres udzielonej gwarancji </w:t>
      </w:r>
      <w:r w:rsidR="00E535DB">
        <w:rPr>
          <w:b/>
        </w:rPr>
        <w:t xml:space="preserve">na meble </w:t>
      </w:r>
      <w:r>
        <w:rPr>
          <w:b/>
        </w:rPr>
        <w:t>wynosi:</w:t>
      </w:r>
      <w:r w:rsidRPr="00E535DB">
        <w:t xml:space="preserve"> …………</w:t>
      </w:r>
      <w:r w:rsidR="00E535DB" w:rsidRPr="00E535DB">
        <w:rPr>
          <w:b/>
        </w:rPr>
        <w:t xml:space="preserve"> miesięcy </w:t>
      </w:r>
      <w:r w:rsidR="004F47F9" w:rsidRPr="004F47F9">
        <w:rPr>
          <w:b/>
        </w:rPr>
        <w:t>/</w:t>
      </w:r>
      <w:r w:rsidRPr="004F47F9">
        <w:rPr>
          <w:b/>
        </w:rPr>
        <w:t>kryterium oceny ofert</w:t>
      </w:r>
      <w:r w:rsidR="004F47F9" w:rsidRPr="004F47F9">
        <w:rPr>
          <w:b/>
        </w:rPr>
        <w:t>/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A01521" w:rsidRPr="00017977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017977">
        <w:rPr>
          <w:color w:val="000000"/>
          <w:sz w:val="20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Pr="00017977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017977">
        <w:rPr>
          <w:color w:val="000000"/>
          <w:sz w:val="20"/>
          <w:szCs w:val="22"/>
          <w:lang w:eastAsia="ar-SA"/>
        </w:rPr>
        <w:t>Oświadczamy, że zapoznaliśmy się z postanowieniami umowy, określonymi w  Specyfikacji Istotnych Warunków Zamówienia</w:t>
      </w:r>
      <w:r w:rsidR="00E535DB" w:rsidRPr="00017977">
        <w:rPr>
          <w:color w:val="000000"/>
          <w:sz w:val="20"/>
          <w:szCs w:val="22"/>
          <w:lang w:eastAsia="ar-SA"/>
        </w:rPr>
        <w:t>, akceptujemy je</w:t>
      </w:r>
      <w:r w:rsidRPr="00017977">
        <w:rPr>
          <w:color w:val="000000"/>
          <w:sz w:val="20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017977">
        <w:rPr>
          <w:color w:val="000000"/>
          <w:sz w:val="20"/>
          <w:szCs w:val="22"/>
        </w:rPr>
        <w:t xml:space="preserve"> i nie wnosimy do nich żadnych zastrzeżeń.</w:t>
      </w:r>
    </w:p>
    <w:p w:rsidR="00A01521" w:rsidRPr="00017977" w:rsidRDefault="00A01521" w:rsidP="00A01521">
      <w:pPr>
        <w:numPr>
          <w:ilvl w:val="0"/>
          <w:numId w:val="1"/>
        </w:numPr>
        <w:jc w:val="both"/>
        <w:rPr>
          <w:sz w:val="20"/>
          <w:szCs w:val="22"/>
        </w:rPr>
      </w:pPr>
      <w:r w:rsidRPr="00017977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80661E">
        <w:rPr>
          <w:sz w:val="20"/>
          <w:szCs w:val="22"/>
        </w:rPr>
        <w:br/>
      </w:r>
      <w:r w:rsidRPr="00017977">
        <w:rPr>
          <w:sz w:val="20"/>
          <w:szCs w:val="22"/>
        </w:rPr>
        <w:t xml:space="preserve">o udzielenie zamówienia publicznego w niniejszym postępowaniu.* * </w:t>
      </w:r>
    </w:p>
    <w:p w:rsidR="00A01521" w:rsidRPr="00017977" w:rsidRDefault="00A01521" w:rsidP="00A01521">
      <w:pPr>
        <w:ind w:left="360"/>
        <w:jc w:val="both"/>
        <w:rPr>
          <w:i/>
          <w:sz w:val="20"/>
          <w:szCs w:val="22"/>
        </w:rPr>
      </w:pPr>
      <w:r w:rsidRPr="00017977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E535DB" w:rsidRDefault="00A01521" w:rsidP="00A01521">
      <w:pPr>
        <w:ind w:left="360"/>
        <w:jc w:val="both"/>
        <w:rPr>
          <w:i/>
          <w:sz w:val="22"/>
          <w:szCs w:val="22"/>
        </w:rPr>
      </w:pPr>
      <w:r w:rsidRPr="00017977">
        <w:rPr>
          <w:i/>
          <w:sz w:val="20"/>
          <w:szCs w:val="22"/>
        </w:rPr>
        <w:lastRenderedPageBreak/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</w:t>
      </w:r>
      <w:r>
        <w:rPr>
          <w:i/>
          <w:sz w:val="22"/>
          <w:szCs w:val="22"/>
        </w:rPr>
        <w:t xml:space="preserve">nie składa (usunięcie treści </w:t>
      </w:r>
      <w:r w:rsidRPr="00E535DB">
        <w:rPr>
          <w:i/>
          <w:sz w:val="22"/>
          <w:szCs w:val="22"/>
        </w:rPr>
        <w:t>oświadczenia np. przez jego wykreślenie).</w:t>
      </w:r>
    </w:p>
    <w:p w:rsidR="00A01521" w:rsidRPr="00E535D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 xml:space="preserve">Wadium w kwocie..........................................PLN zostało wniesione w dniu.................................... </w:t>
      </w:r>
      <w:r w:rsidR="0080661E">
        <w:rPr>
          <w:sz w:val="20"/>
          <w:szCs w:val="22"/>
        </w:rPr>
        <w:br/>
      </w:r>
      <w:bookmarkStart w:id="0" w:name="_GoBack"/>
      <w:bookmarkEnd w:id="0"/>
      <w:r w:rsidRPr="00E535DB">
        <w:rPr>
          <w:sz w:val="20"/>
          <w:szCs w:val="22"/>
        </w:rPr>
        <w:t>w formie......................................................................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po zakończeniu postępowania wadium należy zwrócić.</w:t>
      </w:r>
      <w:r w:rsidRPr="00E535DB">
        <w:rPr>
          <w:rStyle w:val="Odwoanieprzypisudolnego"/>
          <w:sz w:val="20"/>
          <w:szCs w:val="22"/>
        </w:rPr>
        <w:footnoteReference w:id="1"/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Bank: ........................................................................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Nr konta 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0B45FE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A01521" w:rsidRDefault="00A01521" w:rsidP="00A01521">
      <w:pPr>
        <w:jc w:val="both"/>
        <w:rPr>
          <w:sz w:val="22"/>
          <w:szCs w:val="22"/>
        </w:rPr>
      </w:pPr>
    </w:p>
    <w:p w:rsidR="00017977" w:rsidRDefault="00A01521" w:rsidP="00017977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  <w:r w:rsidR="00017977">
        <w:rPr>
          <w:sz w:val="18"/>
          <w:szCs w:val="18"/>
        </w:rPr>
        <w:t xml:space="preserve"> </w:t>
      </w:r>
    </w:p>
    <w:p w:rsidR="00017977" w:rsidRDefault="00017977" w:rsidP="00017977">
      <w:pPr>
        <w:jc w:val="both"/>
        <w:rPr>
          <w:b/>
          <w:color w:val="FF0000"/>
        </w:rPr>
      </w:pPr>
    </w:p>
    <w:p w:rsidR="00B62F32" w:rsidRPr="00A01521" w:rsidRDefault="00B2480B" w:rsidP="00017977">
      <w:pPr>
        <w:jc w:val="both"/>
      </w:pPr>
      <w:r w:rsidRPr="0068562E">
        <w:rPr>
          <w:b/>
          <w:color w:val="FF0000"/>
        </w:rPr>
        <w:t>Ofertę należy sporządzić w postaci elektronicznej i podpisać kwalifikowanym podpisem elektronicznym.</w:t>
      </w:r>
    </w:p>
    <w:sectPr w:rsidR="00B62F32" w:rsidRPr="00A01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394" w:rsidRDefault="004F6394">
      <w:r>
        <w:separator/>
      </w:r>
    </w:p>
  </w:endnote>
  <w:endnote w:type="continuationSeparator" w:id="0">
    <w:p w:rsidR="004F6394" w:rsidRDefault="004F6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80" w:rsidRDefault="008A2F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80" w:rsidRDefault="008A2F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394" w:rsidRDefault="004F6394">
      <w:r>
        <w:separator/>
      </w:r>
    </w:p>
  </w:footnote>
  <w:footnote w:type="continuationSeparator" w:id="0">
    <w:p w:rsidR="004F6394" w:rsidRDefault="004F6394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80" w:rsidRDefault="008A2F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80" w:rsidRDefault="008A2F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55450"/>
    <w:multiLevelType w:val="hybridMultilevel"/>
    <w:tmpl w:val="9078C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82FB2"/>
    <w:multiLevelType w:val="hybridMultilevel"/>
    <w:tmpl w:val="0FB26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9606153"/>
    <w:multiLevelType w:val="hybridMultilevel"/>
    <w:tmpl w:val="DDE64F36"/>
    <w:lvl w:ilvl="0" w:tplc="321CE6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351CDA"/>
    <w:multiLevelType w:val="hybridMultilevel"/>
    <w:tmpl w:val="1F5C7C92"/>
    <w:lvl w:ilvl="0" w:tplc="800CDCCA">
      <w:start w:val="9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FB9"/>
    <w:rsid w:val="00017977"/>
    <w:rsid w:val="00036968"/>
    <w:rsid w:val="0004196C"/>
    <w:rsid w:val="00101FB9"/>
    <w:rsid w:val="00113376"/>
    <w:rsid w:val="001F0269"/>
    <w:rsid w:val="00201E5B"/>
    <w:rsid w:val="0022732C"/>
    <w:rsid w:val="00227D2E"/>
    <w:rsid w:val="00240E71"/>
    <w:rsid w:val="00255C67"/>
    <w:rsid w:val="002B2A44"/>
    <w:rsid w:val="002C6E15"/>
    <w:rsid w:val="002D3DCB"/>
    <w:rsid w:val="0031733C"/>
    <w:rsid w:val="003E32D7"/>
    <w:rsid w:val="00406A50"/>
    <w:rsid w:val="00420B6C"/>
    <w:rsid w:val="004C7FFA"/>
    <w:rsid w:val="004D3B41"/>
    <w:rsid w:val="004F47F9"/>
    <w:rsid w:val="004F6394"/>
    <w:rsid w:val="00526126"/>
    <w:rsid w:val="00581B5E"/>
    <w:rsid w:val="006108F3"/>
    <w:rsid w:val="0064044B"/>
    <w:rsid w:val="0064180C"/>
    <w:rsid w:val="006503A9"/>
    <w:rsid w:val="006D17FC"/>
    <w:rsid w:val="00730EFE"/>
    <w:rsid w:val="00751124"/>
    <w:rsid w:val="0080661E"/>
    <w:rsid w:val="008422CC"/>
    <w:rsid w:val="008A2F80"/>
    <w:rsid w:val="008D7A6D"/>
    <w:rsid w:val="00973E29"/>
    <w:rsid w:val="00A01521"/>
    <w:rsid w:val="00A46BB8"/>
    <w:rsid w:val="00AB3681"/>
    <w:rsid w:val="00AE20E8"/>
    <w:rsid w:val="00AF4751"/>
    <w:rsid w:val="00B2480B"/>
    <w:rsid w:val="00B41BC8"/>
    <w:rsid w:val="00B62F32"/>
    <w:rsid w:val="00B72947"/>
    <w:rsid w:val="00BE226E"/>
    <w:rsid w:val="00C85B56"/>
    <w:rsid w:val="00CE6162"/>
    <w:rsid w:val="00D43BD6"/>
    <w:rsid w:val="00D868EB"/>
    <w:rsid w:val="00D91D60"/>
    <w:rsid w:val="00DD32CA"/>
    <w:rsid w:val="00E26D19"/>
    <w:rsid w:val="00E535DB"/>
    <w:rsid w:val="00E80580"/>
    <w:rsid w:val="00E96AFC"/>
    <w:rsid w:val="00EB182C"/>
    <w:rsid w:val="00EB6647"/>
    <w:rsid w:val="00EC7AB0"/>
    <w:rsid w:val="00EE0720"/>
    <w:rsid w:val="00EF3EFF"/>
    <w:rsid w:val="00F94EB3"/>
    <w:rsid w:val="00FA5DD3"/>
    <w:rsid w:val="00FB2B7F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60AB54"/>
  <w15:docId w15:val="{3D3E3A2D-BE7B-42CB-8C57-2792C3D68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F47F9"/>
    <w:pPr>
      <w:ind w:left="720"/>
      <w:contextualSpacing/>
    </w:pPr>
  </w:style>
  <w:style w:type="table" w:styleId="Tabela-Siatka">
    <w:name w:val="Table Grid"/>
    <w:basedOn w:val="Standardowy"/>
    <w:rsid w:val="004F47F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0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4402C-5199-4F32-AD9D-C1F740D00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3</Pages>
  <Words>621</Words>
  <Characters>5186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7</cp:revision>
  <cp:lastPrinted>2019-09-11T10:24:00Z</cp:lastPrinted>
  <dcterms:created xsi:type="dcterms:W3CDTF">2019-09-11T10:13:00Z</dcterms:created>
  <dcterms:modified xsi:type="dcterms:W3CDTF">2019-09-26T09:40:00Z</dcterms:modified>
</cp:coreProperties>
</file>