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E95DAA">
      <w:pPr>
        <w:spacing w:line="360" w:lineRule="auto"/>
        <w:rPr>
          <w:b/>
          <w:bCs/>
          <w:color w:val="000000"/>
          <w:sz w:val="24"/>
        </w:rPr>
      </w:pPr>
      <w:r w:rsidRPr="00E95DAA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E95DAA">
      <w:pPr>
        <w:spacing w:line="360" w:lineRule="auto"/>
        <w:rPr>
          <w:color w:val="000000"/>
          <w:sz w:val="24"/>
        </w:rPr>
      </w:pPr>
      <w:r w:rsidRPr="00E95DAA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E95DAA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E95DAA">
      <w:pPr>
        <w:spacing w:line="360" w:lineRule="auto"/>
        <w:rPr>
          <w:color w:val="000000"/>
          <w:sz w:val="24"/>
        </w:rPr>
      </w:pPr>
      <w:r w:rsidRPr="00E95DAA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E95DAA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E95DAA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95DAA" w:rsidRPr="00E95DAA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95DAA" w:rsidRPr="00E95DAA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95DAA" w:rsidRPr="00E95DAA">
        <w:rPr>
          <w:b/>
          <w:color w:val="000000"/>
          <w:sz w:val="24"/>
        </w:rPr>
        <w:t>Usługa drukarska dla jednostek organizacyjnych Politechniki Częstochowskiej</w:t>
      </w:r>
      <w:r w:rsidR="00355353">
        <w:rPr>
          <w:b/>
          <w:color w:val="000000"/>
          <w:sz w:val="24"/>
        </w:rPr>
        <w:t xml:space="preserve">, </w:t>
      </w:r>
      <w:proofErr w:type="spellStart"/>
      <w:r w:rsidR="00355353">
        <w:rPr>
          <w:b/>
          <w:color w:val="000000"/>
          <w:sz w:val="24"/>
        </w:rPr>
        <w:t>spr</w:t>
      </w:r>
      <w:proofErr w:type="spellEnd"/>
      <w:r w:rsidR="00355353">
        <w:rPr>
          <w:b/>
          <w:color w:val="000000"/>
          <w:sz w:val="24"/>
        </w:rPr>
        <w:t>. nr rej. ZP/U-30/19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E95DAA" w:rsidTr="00F10040">
        <w:trPr>
          <w:cantSplit/>
          <w:trHeight w:val="2561"/>
        </w:trPr>
        <w:tc>
          <w:tcPr>
            <w:tcW w:w="9526" w:type="dxa"/>
          </w:tcPr>
          <w:p w:rsidR="00E95DAA" w:rsidRDefault="00E95DAA" w:rsidP="00F10040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E95DAA">
              <w:rPr>
                <w:b/>
                <w:color w:val="000000"/>
                <w:sz w:val="24"/>
              </w:rPr>
              <w:t>2</w:t>
            </w:r>
          </w:p>
          <w:p w:rsidR="00E95DAA" w:rsidRDefault="00E95DAA" w:rsidP="00F10040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E95DAA" w:rsidRDefault="00E95DAA" w:rsidP="00F100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DAA">
              <w:rPr>
                <w:b/>
                <w:sz w:val="24"/>
              </w:rPr>
              <w:t>DRUKARNIA CZĘSTOCHOWSKIE ZAKŁADY GRAFICZNE Sp. z o.o.</w:t>
            </w:r>
          </w:p>
          <w:p w:rsidR="00E95DAA" w:rsidRDefault="00E95DAA" w:rsidP="00F100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DAA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E95DAA">
              <w:rPr>
                <w:b/>
                <w:sz w:val="24"/>
              </w:rPr>
              <w:t>Częstochowa</w:t>
            </w:r>
          </w:p>
          <w:p w:rsidR="00E95DAA" w:rsidRDefault="00E95DAA" w:rsidP="00F100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95DAA">
              <w:rPr>
                <w:b/>
                <w:sz w:val="24"/>
              </w:rPr>
              <w:t>Al. NMP</w:t>
            </w:r>
            <w:r>
              <w:rPr>
                <w:b/>
                <w:sz w:val="24"/>
              </w:rPr>
              <w:t xml:space="preserve">    </w:t>
            </w:r>
            <w:r w:rsidRPr="00E95DAA">
              <w:rPr>
                <w:b/>
                <w:sz w:val="24"/>
              </w:rPr>
              <w:t>52</w:t>
            </w:r>
          </w:p>
          <w:p w:rsidR="00E95DAA" w:rsidRDefault="00E95DAA" w:rsidP="00F1004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9F4B8D">
              <w:rPr>
                <w:b/>
                <w:sz w:val="24"/>
              </w:rPr>
              <w:t>40 713,</w:t>
            </w:r>
            <w:r w:rsidRPr="00E95DAA">
              <w:rPr>
                <w:b/>
                <w:sz w:val="24"/>
              </w:rPr>
              <w:t>37 zł</w:t>
            </w:r>
            <w:r w:rsidR="009F4B8D">
              <w:rPr>
                <w:b/>
                <w:sz w:val="24"/>
              </w:rPr>
              <w:t xml:space="preserve"> brutto</w:t>
            </w:r>
          </w:p>
          <w:p w:rsidR="00355353" w:rsidRPr="008463A1" w:rsidRDefault="00355353" w:rsidP="00355353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355353" w:rsidRDefault="00355353" w:rsidP="00355353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E95DAA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E95DAA" w:rsidTr="00F10040">
        <w:trPr>
          <w:cantSplit/>
        </w:trPr>
        <w:tc>
          <w:tcPr>
            <w:tcW w:w="9568" w:type="dxa"/>
          </w:tcPr>
          <w:p w:rsidR="00E95DAA" w:rsidRDefault="00E95DAA" w:rsidP="00F10040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9F4B8D">
              <w:rPr>
                <w:b/>
                <w:color w:val="000000"/>
                <w:sz w:val="24"/>
              </w:rPr>
              <w:t>1</w:t>
            </w:r>
          </w:p>
          <w:p w:rsidR="00E95DAA" w:rsidRDefault="00E95DAA" w:rsidP="00107B31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107B31" w:rsidRPr="00107B31">
              <w:rPr>
                <w:color w:val="000000"/>
                <w:sz w:val="24"/>
              </w:rPr>
              <w:t>Zamawiający w dniu 24.09.2019 roku unieważnił przedmiotowe postępow</w:t>
            </w:r>
            <w:r w:rsidR="009F4B8D">
              <w:rPr>
                <w:color w:val="000000"/>
                <w:sz w:val="24"/>
              </w:rPr>
              <w:t xml:space="preserve">anie na podstawie art. 93 ust. 2 </w:t>
            </w:r>
            <w:r w:rsidR="00107B31" w:rsidRPr="00107B31">
              <w:rPr>
                <w:color w:val="000000"/>
                <w:sz w:val="24"/>
              </w:rPr>
              <w:t xml:space="preserve">ustawy </w:t>
            </w:r>
            <w:proofErr w:type="spellStart"/>
            <w:r w:rsidR="00107B31" w:rsidRPr="00107B31">
              <w:rPr>
                <w:color w:val="000000"/>
                <w:sz w:val="24"/>
              </w:rPr>
              <w:t>Pzp</w:t>
            </w:r>
            <w:proofErr w:type="spellEnd"/>
            <w:r w:rsidR="00107B31" w:rsidRPr="00107B31">
              <w:rPr>
                <w:color w:val="000000"/>
                <w:sz w:val="24"/>
              </w:rPr>
              <w:t>, gdyż nie złożono żadnej oferty</w:t>
            </w:r>
            <w:r w:rsidR="009F4B8D">
              <w:rPr>
                <w:color w:val="000000"/>
                <w:sz w:val="24"/>
              </w:rPr>
              <w:t>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E95DAA" w:rsidRPr="008463A1" w:rsidTr="00F10040">
        <w:tc>
          <w:tcPr>
            <w:tcW w:w="2277" w:type="dxa"/>
            <w:shd w:val="clear" w:color="auto" w:fill="auto"/>
          </w:tcPr>
          <w:p w:rsidR="00E95DAA" w:rsidRPr="008463A1" w:rsidRDefault="00E95DAA" w:rsidP="00F10040">
            <w:pPr>
              <w:rPr>
                <w:color w:val="000000"/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E95DAA">
              <w:rPr>
                <w:sz w:val="18"/>
                <w:szCs w:val="18"/>
              </w:rPr>
              <w:t>Druk dyplomów ukończenia studiów oraz okładek do dyplomów dla jednostek organizacyjnych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9F4B8D" w:rsidRDefault="00E95DAA" w:rsidP="00F10040">
            <w:pPr>
              <w:rPr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 xml:space="preserve">DRUKARNIA CZĘSTOCHOWSKIE ZAKŁADY GRAFICZNE </w:t>
            </w:r>
          </w:p>
          <w:p w:rsidR="00E95DAA" w:rsidRPr="008463A1" w:rsidRDefault="00E95DAA" w:rsidP="00F10040">
            <w:pPr>
              <w:rPr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>Sp. z o.o.</w:t>
            </w:r>
          </w:p>
          <w:p w:rsidR="00E95DAA" w:rsidRPr="008463A1" w:rsidRDefault="00E95DAA" w:rsidP="00F10040">
            <w:pPr>
              <w:rPr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>Al. NMP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95DAA">
              <w:rPr>
                <w:sz w:val="18"/>
                <w:szCs w:val="18"/>
              </w:rPr>
              <w:t>52</w:t>
            </w:r>
          </w:p>
          <w:p w:rsidR="00E95DAA" w:rsidRPr="008463A1" w:rsidRDefault="00E95DAA" w:rsidP="00F10040">
            <w:pPr>
              <w:rPr>
                <w:color w:val="000000"/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E95DAA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E95DAA" w:rsidRPr="00E95DAA" w:rsidRDefault="00E95DAA" w:rsidP="00F10040">
            <w:pPr>
              <w:rPr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>1 - Cena - 90.00</w:t>
            </w:r>
          </w:p>
          <w:p w:rsidR="00E95DAA" w:rsidRPr="008463A1" w:rsidRDefault="00E95DAA" w:rsidP="00F10040">
            <w:pPr>
              <w:rPr>
                <w:color w:val="000000"/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>2 - Termin wykonania - 10.00</w:t>
            </w:r>
          </w:p>
        </w:tc>
        <w:tc>
          <w:tcPr>
            <w:tcW w:w="1748" w:type="dxa"/>
            <w:shd w:val="clear" w:color="auto" w:fill="auto"/>
          </w:tcPr>
          <w:p w:rsidR="00E95DAA" w:rsidRPr="008463A1" w:rsidRDefault="00E95DAA" w:rsidP="00F10040">
            <w:pPr>
              <w:rPr>
                <w:color w:val="000000"/>
                <w:sz w:val="18"/>
                <w:szCs w:val="18"/>
              </w:rPr>
            </w:pPr>
            <w:r w:rsidRPr="00E95DAA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E95DA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bookmarkStart w:id="0" w:name="_GoBack"/>
      <w:bookmarkEnd w:id="0"/>
      <w:r w:rsidRPr="00E95DAA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E95DAA">
        <w:rPr>
          <w:sz w:val="24"/>
          <w:szCs w:val="24"/>
        </w:rPr>
        <w:t>2019-09-27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77A" w:rsidRDefault="0024477A">
      <w:r>
        <w:separator/>
      </w:r>
    </w:p>
  </w:endnote>
  <w:endnote w:type="continuationSeparator" w:id="0">
    <w:p w:rsidR="0024477A" w:rsidRDefault="00244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DAA" w:rsidRDefault="00E95D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9F4B8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4B8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F4B8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DAA" w:rsidRDefault="00E95D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77A" w:rsidRDefault="0024477A">
      <w:r>
        <w:separator/>
      </w:r>
    </w:p>
  </w:footnote>
  <w:footnote w:type="continuationSeparator" w:id="0">
    <w:p w:rsidR="0024477A" w:rsidRDefault="00244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DAA" w:rsidRDefault="00E95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DAA" w:rsidRDefault="00E95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DAA" w:rsidRDefault="00E95D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77A"/>
    <w:rsid w:val="000034E3"/>
    <w:rsid w:val="00107B31"/>
    <w:rsid w:val="0024477A"/>
    <w:rsid w:val="0029663E"/>
    <w:rsid w:val="00355353"/>
    <w:rsid w:val="00440209"/>
    <w:rsid w:val="004E4C84"/>
    <w:rsid w:val="00564B92"/>
    <w:rsid w:val="00667F91"/>
    <w:rsid w:val="006D0934"/>
    <w:rsid w:val="008463A1"/>
    <w:rsid w:val="008B2DA8"/>
    <w:rsid w:val="008B74C9"/>
    <w:rsid w:val="009406E9"/>
    <w:rsid w:val="009F4B8D"/>
    <w:rsid w:val="00AF25E0"/>
    <w:rsid w:val="00BF155D"/>
    <w:rsid w:val="00C21CF7"/>
    <w:rsid w:val="00C57239"/>
    <w:rsid w:val="00D63C9E"/>
    <w:rsid w:val="00DA18CF"/>
    <w:rsid w:val="00DA69C2"/>
    <w:rsid w:val="00E9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266D8F8"/>
  <w15:chartTrackingRefBased/>
  <w15:docId w15:val="{58D15B31-58CC-42D1-AD0B-3E5EEF291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2019-09-27T07:07:00Z</dcterms:created>
  <dcterms:modified xsi:type="dcterms:W3CDTF">2019-09-27T07:07:00Z</dcterms:modified>
</cp:coreProperties>
</file>