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F84078" w:rsidP="00025386">
      <w:pPr>
        <w:pStyle w:val="Nagwek4"/>
        <w:rPr>
          <w:b/>
          <w:i w:val="0"/>
        </w:rPr>
      </w:pPr>
      <w:r w:rsidRPr="00F8407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6E61DE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512EF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9363FA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120A8B" w:rsidRDefault="00512EFB" w:rsidP="00120A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512EFB">
        <w:rPr>
          <w:rFonts w:ascii="Times New Roman" w:hAnsi="Times New Roman"/>
          <w:b/>
          <w:i/>
          <w:sz w:val="24"/>
          <w:szCs w:val="24"/>
        </w:rPr>
        <w:t xml:space="preserve">Budowa sieci wodno kanalizacyjnej w budynkach komunalnych w </w:t>
      </w:r>
      <w:proofErr w:type="spellStart"/>
      <w:r w:rsidRPr="00512EFB">
        <w:rPr>
          <w:rFonts w:ascii="Times New Roman" w:hAnsi="Times New Roman"/>
          <w:b/>
          <w:i/>
          <w:sz w:val="24"/>
          <w:szCs w:val="24"/>
        </w:rPr>
        <w:t>msc</w:t>
      </w:r>
      <w:proofErr w:type="spellEnd"/>
      <w:r w:rsidRPr="00512EFB">
        <w:rPr>
          <w:rFonts w:ascii="Times New Roman" w:hAnsi="Times New Roman"/>
          <w:b/>
          <w:i/>
          <w:sz w:val="24"/>
          <w:szCs w:val="24"/>
        </w:rPr>
        <w:t>. Siedlce</w:t>
      </w:r>
    </w:p>
    <w:p w:rsidR="00120A8B" w:rsidRDefault="00120A8B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521" w:rsidRDefault="00B97521" w:rsidP="00025386">
      <w:pPr>
        <w:spacing w:after="0" w:line="240" w:lineRule="auto"/>
      </w:pPr>
      <w:r>
        <w:separator/>
      </w:r>
    </w:p>
  </w:endnote>
  <w:endnote w:type="continuationSeparator" w:id="0">
    <w:p w:rsidR="00B97521" w:rsidRDefault="00B975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8407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40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4078">
      <w:rPr>
        <w:rStyle w:val="Numerstrony"/>
        <w:rFonts w:ascii="Arial" w:hAnsi="Arial"/>
        <w:sz w:val="18"/>
        <w:szCs w:val="18"/>
      </w:rPr>
      <w:fldChar w:fldCharType="separate"/>
    </w:r>
    <w:r w:rsidR="00512EFB">
      <w:rPr>
        <w:rStyle w:val="Numerstrony"/>
        <w:rFonts w:ascii="Arial" w:hAnsi="Arial"/>
        <w:noProof/>
        <w:sz w:val="18"/>
        <w:szCs w:val="18"/>
      </w:rPr>
      <w:t>1</w:t>
    </w:r>
    <w:r w:rsidR="00F840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40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4078">
      <w:rPr>
        <w:rStyle w:val="Numerstrony"/>
        <w:rFonts w:ascii="Arial" w:hAnsi="Arial"/>
        <w:sz w:val="18"/>
        <w:szCs w:val="18"/>
      </w:rPr>
      <w:fldChar w:fldCharType="separate"/>
    </w:r>
    <w:r w:rsidR="00512EFB">
      <w:rPr>
        <w:rStyle w:val="Numerstrony"/>
        <w:rFonts w:ascii="Arial" w:hAnsi="Arial"/>
        <w:noProof/>
        <w:sz w:val="18"/>
        <w:szCs w:val="18"/>
      </w:rPr>
      <w:t>1</w:t>
    </w:r>
    <w:r w:rsidR="00F8407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521" w:rsidRDefault="00B97521" w:rsidP="00025386">
      <w:pPr>
        <w:spacing w:after="0" w:line="240" w:lineRule="auto"/>
      </w:pPr>
      <w:r>
        <w:separator/>
      </w:r>
    </w:p>
  </w:footnote>
  <w:footnote w:type="continuationSeparator" w:id="0">
    <w:p w:rsidR="00B97521" w:rsidRDefault="00B975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10555C"/>
    <w:rsid w:val="00120A8B"/>
    <w:rsid w:val="001C2314"/>
    <w:rsid w:val="002711FC"/>
    <w:rsid w:val="00425B36"/>
    <w:rsid w:val="00512EFB"/>
    <w:rsid w:val="00544C0F"/>
    <w:rsid w:val="005624D8"/>
    <w:rsid w:val="0061379D"/>
    <w:rsid w:val="006D6F51"/>
    <w:rsid w:val="006E61DE"/>
    <w:rsid w:val="00836A74"/>
    <w:rsid w:val="008C48C5"/>
    <w:rsid w:val="008F2498"/>
    <w:rsid w:val="00913D70"/>
    <w:rsid w:val="009363FA"/>
    <w:rsid w:val="0094330E"/>
    <w:rsid w:val="00945B75"/>
    <w:rsid w:val="009B487A"/>
    <w:rsid w:val="009C582C"/>
    <w:rsid w:val="009D2230"/>
    <w:rsid w:val="009F2F58"/>
    <w:rsid w:val="00A34141"/>
    <w:rsid w:val="00A56A6F"/>
    <w:rsid w:val="00A72317"/>
    <w:rsid w:val="00AB4DCB"/>
    <w:rsid w:val="00AB5895"/>
    <w:rsid w:val="00B97521"/>
    <w:rsid w:val="00C35D97"/>
    <w:rsid w:val="00CF0C54"/>
    <w:rsid w:val="00D55FC4"/>
    <w:rsid w:val="00D71A22"/>
    <w:rsid w:val="00DB335F"/>
    <w:rsid w:val="00DB65C5"/>
    <w:rsid w:val="00E759BF"/>
    <w:rsid w:val="00E75AAA"/>
    <w:rsid w:val="00F238D4"/>
    <w:rsid w:val="00F436E8"/>
    <w:rsid w:val="00F84078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2017-07-21T10:13:00Z</dcterms:created>
  <dcterms:modified xsi:type="dcterms:W3CDTF">2019-09-27T05:43:00Z</dcterms:modified>
</cp:coreProperties>
</file>