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60744">
      <w:pPr>
        <w:spacing w:line="360" w:lineRule="auto"/>
        <w:rPr>
          <w:b/>
          <w:bCs/>
          <w:color w:val="000000"/>
          <w:sz w:val="24"/>
        </w:rPr>
      </w:pPr>
      <w:r w:rsidRPr="00960744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60744">
      <w:pPr>
        <w:spacing w:line="360" w:lineRule="auto"/>
        <w:rPr>
          <w:color w:val="000000"/>
          <w:sz w:val="24"/>
        </w:rPr>
      </w:pPr>
      <w:r w:rsidRPr="00960744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60744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60744">
      <w:pPr>
        <w:spacing w:line="360" w:lineRule="auto"/>
        <w:rPr>
          <w:color w:val="000000"/>
          <w:sz w:val="24"/>
        </w:rPr>
      </w:pPr>
      <w:r w:rsidRPr="00960744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60744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60744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60744" w:rsidRPr="00960744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60744" w:rsidRPr="00960744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60744" w:rsidRPr="00960744">
        <w:rPr>
          <w:b/>
          <w:color w:val="000000"/>
          <w:sz w:val="24"/>
        </w:rPr>
        <w:t>Dostawa urządzeń sieciowych dla Miejskiej Sieci Komuterowej CzestMAN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60744" w:rsidTr="00C22F8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960744" w:rsidRDefault="00960744" w:rsidP="00C22F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960744">
              <w:rPr>
                <w:sz w:val="24"/>
              </w:rPr>
              <w:t>Dostawa urządzeń sieciowych dla Miejskiej Sieci Komuterowej CzestMAN Politechniki Częstochowskiej</w:t>
            </w:r>
          </w:p>
          <w:p w:rsidR="00960744" w:rsidRDefault="00960744" w:rsidP="00C22F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0744">
              <w:rPr>
                <w:b/>
                <w:sz w:val="24"/>
              </w:rPr>
              <w:t>IT arte Sp. z o.o. Sp.k.</w:t>
            </w:r>
          </w:p>
          <w:p w:rsidR="00960744" w:rsidRDefault="00960744" w:rsidP="00C22F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0744">
              <w:rPr>
                <w:b/>
                <w:sz w:val="24"/>
              </w:rPr>
              <w:t>00-108</w:t>
            </w:r>
            <w:r>
              <w:rPr>
                <w:b/>
                <w:sz w:val="24"/>
              </w:rPr>
              <w:t xml:space="preserve"> </w:t>
            </w:r>
            <w:r w:rsidRPr="00960744">
              <w:rPr>
                <w:b/>
                <w:sz w:val="24"/>
              </w:rPr>
              <w:t>Warszawa</w:t>
            </w:r>
          </w:p>
          <w:p w:rsidR="00960744" w:rsidRDefault="00960744" w:rsidP="00C22F8A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60744">
              <w:rPr>
                <w:b/>
                <w:sz w:val="24"/>
              </w:rPr>
              <w:t>Zielna</w:t>
            </w:r>
            <w:r>
              <w:rPr>
                <w:b/>
                <w:sz w:val="24"/>
              </w:rPr>
              <w:t xml:space="preserve"> </w:t>
            </w:r>
            <w:r w:rsidRPr="00960744">
              <w:rPr>
                <w:b/>
                <w:sz w:val="24"/>
              </w:rPr>
              <w:t>37</w:t>
            </w:r>
          </w:p>
          <w:p w:rsidR="00960744" w:rsidRDefault="00960744" w:rsidP="00C22F8A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960744">
              <w:rPr>
                <w:b/>
                <w:sz w:val="24"/>
              </w:rPr>
              <w:t>122 754.00 zł</w:t>
            </w:r>
          </w:p>
          <w:p w:rsidR="00960744" w:rsidRPr="00253031" w:rsidRDefault="00960744" w:rsidP="00C22F8A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60744" w:rsidRDefault="00960744" w:rsidP="00C22F8A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60744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960744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960744" w:rsidRPr="00C63DA0" w:rsidTr="00C22F8A">
        <w:tc>
          <w:tcPr>
            <w:tcW w:w="540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IT arte Sp. z o.o. Sp.k.</w:t>
            </w:r>
          </w:p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Zielna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37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00-108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960744" w:rsidRPr="00C63DA0" w:rsidTr="00C22F8A">
        <w:tc>
          <w:tcPr>
            <w:tcW w:w="540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Tritech Networks Sp. z o.o.</w:t>
            </w:r>
          </w:p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Żeliwna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38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40-599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Katowice</w:t>
            </w:r>
          </w:p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6074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sz w:val="18"/>
                <w:szCs w:val="18"/>
              </w:rPr>
              <w:t xml:space="preserve">  43,58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960744" w:rsidRPr="00C63DA0" w:rsidRDefault="00960744" w:rsidP="00C22F8A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4">
              <w:rPr>
                <w:rFonts w:ascii="Times New Roman" w:hAnsi="Times New Roman" w:cs="Times New Roman"/>
                <w:sz w:val="18"/>
                <w:szCs w:val="18"/>
              </w:rPr>
              <w:t xml:space="preserve">  43,58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60744">
      <w:pPr>
        <w:pStyle w:val="Nagwek"/>
        <w:tabs>
          <w:tab w:val="clear" w:pos="4536"/>
        </w:tabs>
        <w:jc w:val="both"/>
        <w:rPr>
          <w:sz w:val="24"/>
        </w:rPr>
      </w:pPr>
      <w:r w:rsidRPr="00960744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960744">
        <w:rPr>
          <w:sz w:val="24"/>
        </w:rPr>
        <w:t>2019-09-27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5D4" w:rsidRDefault="003365D4">
      <w:r>
        <w:separator/>
      </w:r>
    </w:p>
  </w:endnote>
  <w:endnote w:type="continuationSeparator" w:id="0">
    <w:p w:rsidR="003365D4" w:rsidRDefault="00336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744" w:rsidRDefault="0096074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074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960744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744" w:rsidRDefault="0096074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5D4" w:rsidRDefault="003365D4">
      <w:r>
        <w:separator/>
      </w:r>
    </w:p>
  </w:footnote>
  <w:footnote w:type="continuationSeparator" w:id="0">
    <w:p w:rsidR="003365D4" w:rsidRDefault="00336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744" w:rsidRDefault="009607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744" w:rsidRDefault="009607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0744" w:rsidRDefault="009607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66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65D4"/>
    <w:rsid w:val="00140696"/>
    <w:rsid w:val="00253031"/>
    <w:rsid w:val="003365D4"/>
    <w:rsid w:val="00377700"/>
    <w:rsid w:val="005C147E"/>
    <w:rsid w:val="007118AF"/>
    <w:rsid w:val="007124E4"/>
    <w:rsid w:val="00745012"/>
    <w:rsid w:val="0087722C"/>
    <w:rsid w:val="00960744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DAD2BD33-6FDF-49EA-A7F6-BCE744BD7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162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Joanna Podsiadlik</dc:creator>
  <cp:keywords/>
  <cp:lastModifiedBy>Joanna Podsiadlik</cp:lastModifiedBy>
  <cp:revision>2</cp:revision>
  <cp:lastPrinted>1601-01-01T00:00:00Z</cp:lastPrinted>
  <dcterms:created xsi:type="dcterms:W3CDTF">2019-09-27T12:26:00Z</dcterms:created>
  <dcterms:modified xsi:type="dcterms:W3CDTF">2019-09-27T12:26:00Z</dcterms:modified>
</cp:coreProperties>
</file>