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B79F7" w:rsidRPr="007B79F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B79F7" w:rsidRPr="007B79F7">
        <w:rPr>
          <w:b/>
          <w:sz w:val="24"/>
        </w:rPr>
        <w:t>ZP/D-36/A/19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B79F7" w:rsidRPr="007B79F7">
        <w:rPr>
          <w:b/>
        </w:rPr>
        <w:t>przetarg nieograniczony</w:t>
      </w:r>
      <w:r w:rsidR="00753DC1">
        <w:t xml:space="preserve"> na:</w:t>
      </w:r>
    </w:p>
    <w:p w:rsidR="0000184A" w:rsidRDefault="007B79F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B79F7">
        <w:rPr>
          <w:b/>
          <w:sz w:val="24"/>
          <w:szCs w:val="24"/>
        </w:rPr>
        <w:t>Dostawa zestawu przyrządów pomiarowych do badania ciał stałych: spektrofotometr UV-VIS-NIR-IR oraz spektrofluorymetr ze sterowaniem i platformą programową obsługującą oba urządzenia i przystawki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B79F7" w:rsidRPr="007B79F7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F47478" w:rsidRDefault="006D68D8" w:rsidP="00F4747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  <w:bookmarkStart w:id="0" w:name="_GoBack"/>
      <w:bookmarkEnd w:id="0"/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B79F7" w:rsidRPr="007B79F7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B79F7" w:rsidRPr="007B79F7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6D7" w:rsidRDefault="006B46D7">
      <w:r>
        <w:separator/>
      </w:r>
    </w:p>
  </w:endnote>
  <w:endnote w:type="continuationSeparator" w:id="0">
    <w:p w:rsidR="006B46D7" w:rsidRDefault="006B4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74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74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9F7" w:rsidRDefault="007B79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6D7" w:rsidRDefault="006B46D7">
      <w:r>
        <w:separator/>
      </w:r>
    </w:p>
  </w:footnote>
  <w:footnote w:type="continuationSeparator" w:id="0">
    <w:p w:rsidR="006B46D7" w:rsidRDefault="006B46D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9F7" w:rsidRDefault="007B79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9F7" w:rsidRDefault="007B79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9F7" w:rsidRDefault="007B79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46D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46D7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79F7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47478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936480"/>
  <w15:chartTrackingRefBased/>
  <w15:docId w15:val="{6C63B6D1-4E4F-4171-9B99-8D3948B9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474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474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BC4A7-7CC4-4E93-8BBA-0BC634B1D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2019-09-26T12:10:00Z</cp:lastPrinted>
  <dcterms:created xsi:type="dcterms:W3CDTF">2019-09-26T12:10:00Z</dcterms:created>
  <dcterms:modified xsi:type="dcterms:W3CDTF">2019-09-26T12:10:00Z</dcterms:modified>
</cp:coreProperties>
</file>