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5D71" w:rsidRPr="001C5D7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C5D71" w:rsidRPr="001C5D71">
        <w:rPr>
          <w:rFonts w:ascii="Times New Roman" w:hAnsi="Times New Roman"/>
          <w:b/>
        </w:rPr>
        <w:t>ZP/D-35/A/19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5D71" w:rsidRPr="001C5D7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5D71" w:rsidRPr="001C5D7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C5D71" w:rsidRPr="001C5D7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C5D71" w:rsidRPr="001C5D7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C5D71" w:rsidRPr="001C5D7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C5D71" w:rsidRPr="001C5D7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C5D71" w:rsidRPr="001C5D71">
        <w:rPr>
          <w:rFonts w:ascii="Times New Roman" w:hAnsi="Times New Roman"/>
          <w:b/>
        </w:rPr>
        <w:t>Dostawa pełnoklatkowej lustrzanki cyfrowej wraz z osprzętem dla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C5D71" w:rsidRPr="001C5D7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7CB" w:rsidRDefault="00E427CB" w:rsidP="0038231F">
      <w:pPr>
        <w:spacing w:after="0" w:line="240" w:lineRule="auto"/>
      </w:pPr>
      <w:r>
        <w:separator/>
      </w:r>
    </w:p>
  </w:endnote>
  <w:endnote w:type="continuationSeparator" w:id="0">
    <w:p w:rsidR="00E427CB" w:rsidRDefault="00E427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71" w:rsidRDefault="001C5D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13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13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71" w:rsidRDefault="001C5D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7CB" w:rsidRDefault="00E427CB" w:rsidP="0038231F">
      <w:pPr>
        <w:spacing w:after="0" w:line="240" w:lineRule="auto"/>
      </w:pPr>
      <w:r>
        <w:separator/>
      </w:r>
    </w:p>
  </w:footnote>
  <w:footnote w:type="continuationSeparator" w:id="0">
    <w:p w:rsidR="00E427CB" w:rsidRDefault="00E427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71" w:rsidRDefault="001C5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71" w:rsidRDefault="001C5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D71" w:rsidRDefault="001C5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7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5D71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373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7C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425528-F3CF-4083-A9F8-D6A985F3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9362A-C2C8-4EFF-8CAB-B310B28C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2019-09-20T10:51:00Z</dcterms:created>
  <dcterms:modified xsi:type="dcterms:W3CDTF">2019-09-20T10:51:00Z</dcterms:modified>
</cp:coreProperties>
</file>