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92769">
      <w:pPr>
        <w:spacing w:line="360" w:lineRule="auto"/>
        <w:rPr>
          <w:b/>
          <w:bCs/>
          <w:color w:val="000000"/>
          <w:sz w:val="24"/>
        </w:rPr>
      </w:pPr>
      <w:r w:rsidRPr="00A9276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92769">
      <w:pPr>
        <w:spacing w:line="360" w:lineRule="auto"/>
        <w:rPr>
          <w:color w:val="000000"/>
          <w:sz w:val="24"/>
        </w:rPr>
      </w:pPr>
      <w:r w:rsidRPr="00A9276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9276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92769">
      <w:pPr>
        <w:spacing w:line="360" w:lineRule="auto"/>
        <w:rPr>
          <w:color w:val="000000"/>
          <w:sz w:val="24"/>
        </w:rPr>
      </w:pPr>
      <w:r w:rsidRPr="00A9276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9276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9276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92769" w:rsidRPr="00A9276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92769" w:rsidRPr="00A9276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92769" w:rsidRPr="00A92769">
        <w:rPr>
          <w:b/>
          <w:color w:val="000000"/>
          <w:sz w:val="24"/>
        </w:rPr>
        <w:t>Naprawa tynków kominów, maszynowni i uzupełnienie obróbki dociskowej, wykonanie i montaż stalowej czapki komina oraz malowanie antykorozyjne elementów stalowych na dachu budynku Głównego w części paw B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92769" w:rsidTr="008670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92769" w:rsidRDefault="00A92769" w:rsidP="008670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2769">
              <w:rPr>
                <w:b/>
                <w:sz w:val="24"/>
              </w:rPr>
              <w:t>Przedsiębiorstwo Usługowo- Produkcyjne BUD-ART Artur Jagusiak</w:t>
            </w:r>
          </w:p>
          <w:p w:rsidR="00A92769" w:rsidRDefault="00A92769" w:rsidP="008670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276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92769">
              <w:rPr>
                <w:b/>
                <w:sz w:val="24"/>
              </w:rPr>
              <w:t>Częstochowa</w:t>
            </w:r>
          </w:p>
          <w:p w:rsidR="00A92769" w:rsidRDefault="00A92769" w:rsidP="008670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2769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A92769">
              <w:rPr>
                <w:b/>
                <w:sz w:val="24"/>
              </w:rPr>
              <w:t>7</w:t>
            </w:r>
          </w:p>
          <w:p w:rsidR="00A92769" w:rsidRDefault="00A92769" w:rsidP="0086701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92769">
              <w:rPr>
                <w:b/>
                <w:sz w:val="24"/>
              </w:rPr>
              <w:t>23 550.00 zł</w:t>
            </w:r>
          </w:p>
          <w:p w:rsidR="00A92769" w:rsidRPr="00253031" w:rsidRDefault="00A92769" w:rsidP="0086701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92769" w:rsidRDefault="00A92769" w:rsidP="0086701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92769">
              <w:rPr>
                <w:sz w:val="24"/>
              </w:rPr>
              <w:t>Oferta ta spełnia wymagania określone w SIWZ i nie podlega odrzuceniu, a w wyniku przeprowadzonej oceny oferta przedmiotowego wykonawcy otrzymała 90 punktów.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9276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9276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92769" w:rsidRPr="00C63DA0" w:rsidTr="00867013">
        <w:tc>
          <w:tcPr>
            <w:tcW w:w="540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A92769" w:rsidRPr="00C63DA0" w:rsidTr="00867013">
        <w:tc>
          <w:tcPr>
            <w:tcW w:w="540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Zakład Inżynieryjno - Budowlany BUDO - DEKORACJA Artur Konieczny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75,70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85,70</w:t>
            </w:r>
          </w:p>
        </w:tc>
      </w:tr>
      <w:tr w:rsidR="00A92769" w:rsidRPr="00C63DA0" w:rsidTr="00867013">
        <w:tc>
          <w:tcPr>
            <w:tcW w:w="540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Komins Sp. z o.o.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11B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276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70,33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0,42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92769" w:rsidRPr="00C63DA0" w:rsidRDefault="00A92769" w:rsidP="008670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769">
              <w:rPr>
                <w:rFonts w:ascii="Times New Roman" w:hAnsi="Times New Roman" w:cs="Times New Roman"/>
                <w:sz w:val="18"/>
                <w:szCs w:val="18"/>
              </w:rPr>
              <w:t xml:space="preserve">  70,75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92769" w:rsidP="00264CB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A9276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92769">
        <w:rPr>
          <w:sz w:val="24"/>
        </w:rPr>
        <w:t>2019-09-25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DF" w:rsidRDefault="00C72ADF">
      <w:r>
        <w:separator/>
      </w:r>
    </w:p>
  </w:endnote>
  <w:endnote w:type="continuationSeparator" w:id="0">
    <w:p w:rsidR="00C72ADF" w:rsidRDefault="00C72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769" w:rsidRDefault="00A927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64CB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64CB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769" w:rsidRDefault="00A927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DF" w:rsidRDefault="00C72ADF">
      <w:r>
        <w:separator/>
      </w:r>
    </w:p>
  </w:footnote>
  <w:footnote w:type="continuationSeparator" w:id="0">
    <w:p w:rsidR="00C72ADF" w:rsidRDefault="00C72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769" w:rsidRDefault="00A92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769" w:rsidRDefault="00A927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769" w:rsidRDefault="00A927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ADF"/>
    <w:rsid w:val="00140696"/>
    <w:rsid w:val="00253031"/>
    <w:rsid w:val="00264CB5"/>
    <w:rsid w:val="00377700"/>
    <w:rsid w:val="005C147E"/>
    <w:rsid w:val="007118AF"/>
    <w:rsid w:val="007124E4"/>
    <w:rsid w:val="00745012"/>
    <w:rsid w:val="0087722C"/>
    <w:rsid w:val="00987E41"/>
    <w:rsid w:val="00A92769"/>
    <w:rsid w:val="00C63DA0"/>
    <w:rsid w:val="00C72ADF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D36385-6EC7-4A26-9EEC-ACA5C03F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64C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4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2019-09-25T07:51:00Z</cp:lastPrinted>
  <dcterms:created xsi:type="dcterms:W3CDTF">2019-09-25T07:51:00Z</dcterms:created>
  <dcterms:modified xsi:type="dcterms:W3CDTF">2019-09-25T07:51:00Z</dcterms:modified>
</cp:coreProperties>
</file>