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E1EC7">
      <w:pPr>
        <w:spacing w:line="360" w:lineRule="auto"/>
        <w:rPr>
          <w:b/>
          <w:bCs/>
          <w:color w:val="000000"/>
          <w:sz w:val="24"/>
        </w:rPr>
      </w:pPr>
      <w:r w:rsidRPr="008E1EC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E1EC7">
      <w:pPr>
        <w:spacing w:line="360" w:lineRule="auto"/>
        <w:rPr>
          <w:color w:val="000000"/>
          <w:sz w:val="24"/>
        </w:rPr>
      </w:pPr>
      <w:r w:rsidRPr="008E1EC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E1EC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E1EC7">
      <w:pPr>
        <w:spacing w:line="360" w:lineRule="auto"/>
        <w:rPr>
          <w:color w:val="000000"/>
          <w:sz w:val="24"/>
        </w:rPr>
      </w:pPr>
      <w:r w:rsidRPr="008E1EC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E1EC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E1EC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E1EC7" w:rsidRPr="008E1EC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E1EC7" w:rsidRPr="008E1EC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E1EC7" w:rsidRPr="008E1EC7">
        <w:rPr>
          <w:b/>
          <w:color w:val="000000"/>
          <w:sz w:val="24"/>
        </w:rPr>
        <w:t>Remont powierzchni nieużywanej szatni i punktu usługowego w kierunku "Strefy studenta" na poziomie parteru w budynku Głównym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E1EC7" w:rsidTr="009139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E1EC7" w:rsidRDefault="008E1EC7" w:rsidP="009139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8E1EC7">
              <w:rPr>
                <w:b/>
                <w:sz w:val="24"/>
              </w:rPr>
              <w:t>Zakład Inżynieryjno - Budowlany BUDO - DEKORACJA Artur Konieczny</w:t>
            </w:r>
          </w:p>
          <w:p w:rsidR="008E1EC7" w:rsidRDefault="008E1EC7" w:rsidP="009139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E1EC7">
              <w:rPr>
                <w:b/>
                <w:sz w:val="24"/>
              </w:rPr>
              <w:t>42-152</w:t>
            </w:r>
            <w:r>
              <w:rPr>
                <w:b/>
                <w:sz w:val="24"/>
              </w:rPr>
              <w:t xml:space="preserve"> </w:t>
            </w:r>
            <w:r w:rsidRPr="008E1EC7">
              <w:rPr>
                <w:b/>
                <w:sz w:val="24"/>
              </w:rPr>
              <w:t>Opatów, Iwanowice Duże</w:t>
            </w:r>
          </w:p>
          <w:p w:rsidR="008E1EC7" w:rsidRDefault="008E1EC7" w:rsidP="009139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E1EC7">
              <w:rPr>
                <w:b/>
                <w:sz w:val="24"/>
              </w:rPr>
              <w:t>Krzepicka</w:t>
            </w:r>
            <w:r>
              <w:rPr>
                <w:b/>
                <w:sz w:val="24"/>
              </w:rPr>
              <w:t xml:space="preserve"> </w:t>
            </w:r>
            <w:r w:rsidRPr="008E1EC7">
              <w:rPr>
                <w:b/>
                <w:sz w:val="24"/>
              </w:rPr>
              <w:t>108</w:t>
            </w:r>
          </w:p>
          <w:p w:rsidR="008E1EC7" w:rsidRDefault="008E1EC7" w:rsidP="009139A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E1EC7">
              <w:rPr>
                <w:b/>
                <w:sz w:val="24"/>
              </w:rPr>
              <w:t>30 500.00 zł</w:t>
            </w:r>
          </w:p>
          <w:p w:rsidR="008E1EC7" w:rsidRPr="00253031" w:rsidRDefault="008E1EC7" w:rsidP="009139A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E1EC7" w:rsidRDefault="008E1EC7" w:rsidP="009139A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E1EC7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E1E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E1E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E1EC7" w:rsidRPr="00C63DA0" w:rsidTr="009139AD">
        <w:tc>
          <w:tcPr>
            <w:tcW w:w="540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bCs/>
                <w:sz w:val="18"/>
                <w:szCs w:val="18"/>
              </w:rPr>
              <w:t>Zakład Inżynieryjno - Budowlany BUDO - DEKORACJA Artur Konieczny</w:t>
            </w:r>
          </w:p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1EC7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1EC7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E1EC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E1EC7" w:rsidRPr="00C63DA0" w:rsidRDefault="008E1EC7" w:rsidP="00913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EC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E1EC7">
      <w:pPr>
        <w:pStyle w:val="Nagwek"/>
        <w:tabs>
          <w:tab w:val="clear" w:pos="4536"/>
        </w:tabs>
        <w:jc w:val="both"/>
        <w:rPr>
          <w:sz w:val="24"/>
        </w:rPr>
      </w:pPr>
      <w:r w:rsidRPr="008E1EC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E1EC7">
        <w:rPr>
          <w:sz w:val="24"/>
        </w:rPr>
        <w:t>2019-09-25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E0D" w:rsidRDefault="00AE1E0D">
      <w:r>
        <w:separator/>
      </w:r>
    </w:p>
  </w:endnote>
  <w:endnote w:type="continuationSeparator" w:id="0">
    <w:p w:rsidR="00AE1E0D" w:rsidRDefault="00AE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EC7" w:rsidRDefault="008E1E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787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787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EC7" w:rsidRDefault="008E1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E0D" w:rsidRDefault="00AE1E0D">
      <w:r>
        <w:separator/>
      </w:r>
    </w:p>
  </w:footnote>
  <w:footnote w:type="continuationSeparator" w:id="0">
    <w:p w:rsidR="00AE1E0D" w:rsidRDefault="00AE1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EC7" w:rsidRDefault="008E1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EC7" w:rsidRDefault="008E1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EC7" w:rsidRDefault="008E1E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1E0D"/>
    <w:rsid w:val="00140696"/>
    <w:rsid w:val="001E7875"/>
    <w:rsid w:val="00253031"/>
    <w:rsid w:val="00377700"/>
    <w:rsid w:val="005C147E"/>
    <w:rsid w:val="007118AF"/>
    <w:rsid w:val="007124E4"/>
    <w:rsid w:val="00745012"/>
    <w:rsid w:val="0087722C"/>
    <w:rsid w:val="008E1EC7"/>
    <w:rsid w:val="00987E41"/>
    <w:rsid w:val="00AE1E0D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F7C437-3587-4278-9DD7-460A7D6C2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2019-09-25T07:47:00Z</dcterms:created>
  <dcterms:modified xsi:type="dcterms:W3CDTF">2019-09-25T07:47:00Z</dcterms:modified>
</cp:coreProperties>
</file>