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939CF">
      <w:pPr>
        <w:spacing w:line="360" w:lineRule="auto"/>
        <w:rPr>
          <w:b/>
          <w:bCs/>
          <w:color w:val="000000"/>
          <w:sz w:val="24"/>
        </w:rPr>
      </w:pPr>
      <w:r w:rsidRPr="000939C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939CF">
      <w:pPr>
        <w:spacing w:line="360" w:lineRule="auto"/>
        <w:rPr>
          <w:color w:val="000000"/>
          <w:sz w:val="24"/>
        </w:rPr>
      </w:pPr>
      <w:r w:rsidRPr="000939C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939C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939CF">
      <w:pPr>
        <w:spacing w:line="360" w:lineRule="auto"/>
        <w:rPr>
          <w:color w:val="000000"/>
          <w:sz w:val="24"/>
        </w:rPr>
      </w:pPr>
      <w:r w:rsidRPr="000939C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939CF">
        <w:rPr>
          <w:color w:val="000000"/>
          <w:sz w:val="24"/>
        </w:rPr>
        <w:t>Częstochowa</w:t>
      </w:r>
      <w:r w:rsidR="00646058">
        <w:rPr>
          <w:color w:val="000000"/>
          <w:sz w:val="24"/>
        </w:rPr>
        <w:t>,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939CF" w:rsidRPr="000939C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939CF" w:rsidRPr="000939C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939CF" w:rsidRPr="000939CF">
        <w:rPr>
          <w:b/>
          <w:color w:val="000000"/>
          <w:sz w:val="24"/>
        </w:rPr>
        <w:t>Dostawa niwelatora rotacyjnego i tachimetru elektronicznego dla Wydziału Budownictwa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939CF" w:rsidTr="00AC7DD0">
        <w:trPr>
          <w:cantSplit/>
        </w:trPr>
        <w:tc>
          <w:tcPr>
            <w:tcW w:w="9640" w:type="dxa"/>
          </w:tcPr>
          <w:p w:rsidR="000939CF" w:rsidRDefault="000939CF" w:rsidP="00AC7DD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0939CF">
              <w:rPr>
                <w:sz w:val="24"/>
              </w:rPr>
              <w:t>Dostawa niwelatora rotacyjnego i tachimetru elektronicznego dla Wydziału Budownictwa Politechniki Częstochowskiej</w:t>
            </w:r>
          </w:p>
          <w:p w:rsidR="000939CF" w:rsidRDefault="000939CF" w:rsidP="00AC7DD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0939CF">
              <w:rPr>
                <w:b/>
                <w:sz w:val="24"/>
              </w:rPr>
              <w:t>Leica</w:t>
            </w:r>
            <w:proofErr w:type="spellEnd"/>
            <w:r w:rsidRPr="000939CF">
              <w:rPr>
                <w:b/>
                <w:sz w:val="24"/>
              </w:rPr>
              <w:t xml:space="preserve"> </w:t>
            </w:r>
            <w:proofErr w:type="spellStart"/>
            <w:r w:rsidRPr="000939CF">
              <w:rPr>
                <w:b/>
                <w:sz w:val="24"/>
              </w:rPr>
              <w:t>Geosystems</w:t>
            </w:r>
            <w:proofErr w:type="spellEnd"/>
            <w:r w:rsidRPr="000939CF">
              <w:rPr>
                <w:b/>
                <w:sz w:val="24"/>
              </w:rPr>
              <w:t xml:space="preserve"> Sp. z o. o.</w:t>
            </w:r>
          </w:p>
          <w:p w:rsidR="000939CF" w:rsidRDefault="000939CF" w:rsidP="00AC7DD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939CF">
              <w:rPr>
                <w:b/>
                <w:sz w:val="24"/>
              </w:rPr>
              <w:t>01-756</w:t>
            </w:r>
            <w:r>
              <w:rPr>
                <w:b/>
                <w:sz w:val="24"/>
              </w:rPr>
              <w:t xml:space="preserve"> </w:t>
            </w:r>
            <w:r w:rsidRPr="000939CF">
              <w:rPr>
                <w:b/>
                <w:sz w:val="24"/>
              </w:rPr>
              <w:t>Warszawa</w:t>
            </w:r>
          </w:p>
          <w:p w:rsidR="000939CF" w:rsidRDefault="000939CF" w:rsidP="00AC7DD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939CF">
              <w:rPr>
                <w:b/>
                <w:sz w:val="24"/>
              </w:rPr>
              <w:t>Przasnyska</w:t>
            </w:r>
            <w:r>
              <w:rPr>
                <w:b/>
                <w:sz w:val="24"/>
              </w:rPr>
              <w:t xml:space="preserve"> </w:t>
            </w:r>
            <w:r w:rsidRPr="000939CF">
              <w:rPr>
                <w:b/>
                <w:sz w:val="24"/>
              </w:rPr>
              <w:t>6/B</w:t>
            </w:r>
          </w:p>
          <w:p w:rsidR="000939CF" w:rsidRDefault="000939CF" w:rsidP="00AC7DD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939CF">
              <w:rPr>
                <w:b/>
                <w:sz w:val="24"/>
              </w:rPr>
              <w:t>79 950.00 zł</w:t>
            </w:r>
          </w:p>
          <w:p w:rsidR="000939CF" w:rsidRPr="00253031" w:rsidRDefault="000939CF" w:rsidP="00AC7DD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939CF" w:rsidRDefault="000939CF" w:rsidP="00AC7DD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939CF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najwyższą liczbę punktów - 100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231"/>
        <w:gridCol w:w="1134"/>
        <w:gridCol w:w="992"/>
        <w:gridCol w:w="993"/>
        <w:gridCol w:w="1275"/>
        <w:gridCol w:w="851"/>
      </w:tblGrid>
      <w:tr w:rsidR="00EE059A" w:rsidRPr="00C63DA0" w:rsidTr="00EE059A">
        <w:tc>
          <w:tcPr>
            <w:tcW w:w="540" w:type="dxa"/>
            <w:shd w:val="clear" w:color="auto" w:fill="auto"/>
            <w:vAlign w:val="center"/>
          </w:tcPr>
          <w:p w:rsidR="00EE059A" w:rsidRPr="00C63DA0" w:rsidRDefault="00EE05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E059A" w:rsidRPr="00C63DA0" w:rsidRDefault="00EE05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E059A" w:rsidRPr="00C63DA0" w:rsidRDefault="00EE059A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EE059A" w:rsidRPr="00C63DA0" w:rsidRDefault="00EE05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39C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059A" w:rsidRPr="00C63DA0" w:rsidRDefault="00EE05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39CF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E059A" w:rsidRPr="00C63DA0" w:rsidRDefault="00EE05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39CF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E059A" w:rsidRPr="00C63DA0" w:rsidRDefault="00EE05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39CF">
              <w:rPr>
                <w:rFonts w:ascii="Times New Roman" w:hAnsi="Times New Roman" w:cs="Times New Roman"/>
                <w:sz w:val="18"/>
                <w:szCs w:val="18"/>
              </w:rPr>
              <w:t>Dostęp do korekt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E059A" w:rsidRPr="00C63DA0" w:rsidRDefault="00EE05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39CF">
              <w:rPr>
                <w:rFonts w:ascii="Times New Roman" w:hAnsi="Times New Roman" w:cs="Times New Roman"/>
                <w:sz w:val="18"/>
                <w:szCs w:val="18"/>
              </w:rPr>
              <w:t>Zasięg generatora wiązki laserowej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E059A" w:rsidRPr="00C63DA0" w:rsidRDefault="00EE05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E059A" w:rsidRPr="00C63DA0" w:rsidTr="00EE059A">
        <w:tc>
          <w:tcPr>
            <w:tcW w:w="540" w:type="dxa"/>
            <w:shd w:val="clear" w:color="auto" w:fill="auto"/>
            <w:vAlign w:val="center"/>
          </w:tcPr>
          <w:p w:rsidR="00EE059A" w:rsidRPr="00C63DA0" w:rsidRDefault="00EE059A" w:rsidP="00EE05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39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E059A" w:rsidRPr="00C63DA0" w:rsidRDefault="00EE059A" w:rsidP="00EE059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939CF">
              <w:rPr>
                <w:rFonts w:ascii="Times New Roman" w:hAnsi="Times New Roman" w:cs="Times New Roman"/>
                <w:bCs/>
                <w:sz w:val="18"/>
                <w:szCs w:val="18"/>
              </w:rPr>
              <w:t>Leica</w:t>
            </w:r>
            <w:proofErr w:type="spellEnd"/>
            <w:r w:rsidRPr="000939C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0939CF">
              <w:rPr>
                <w:rFonts w:ascii="Times New Roman" w:hAnsi="Times New Roman" w:cs="Times New Roman"/>
                <w:bCs/>
                <w:sz w:val="18"/>
                <w:szCs w:val="18"/>
              </w:rPr>
              <w:t>Geosystems</w:t>
            </w:r>
            <w:proofErr w:type="spellEnd"/>
            <w:r w:rsidRPr="000939C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 o.</w:t>
            </w:r>
          </w:p>
          <w:p w:rsidR="00EE059A" w:rsidRPr="00C63DA0" w:rsidRDefault="00EE059A" w:rsidP="00EE059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39CF">
              <w:rPr>
                <w:rFonts w:ascii="Times New Roman" w:hAnsi="Times New Roman" w:cs="Times New Roman"/>
                <w:bCs/>
                <w:sz w:val="18"/>
                <w:szCs w:val="18"/>
              </w:rPr>
              <w:t>Przasnyska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39CF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39CF">
              <w:rPr>
                <w:rFonts w:ascii="Times New Roman" w:hAnsi="Times New Roman" w:cs="Times New Roman"/>
                <w:bCs/>
                <w:sz w:val="18"/>
                <w:szCs w:val="18"/>
              </w:rPr>
              <w:t>/B</w:t>
            </w:r>
          </w:p>
          <w:p w:rsidR="00EE059A" w:rsidRPr="00C63DA0" w:rsidRDefault="00EE059A" w:rsidP="00EE059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39CF">
              <w:rPr>
                <w:rFonts w:ascii="Times New Roman" w:hAnsi="Times New Roman" w:cs="Times New Roman"/>
                <w:bCs/>
                <w:sz w:val="18"/>
                <w:szCs w:val="18"/>
              </w:rPr>
              <w:t>01-756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39C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EE059A" w:rsidRPr="00C63DA0" w:rsidRDefault="00EE059A" w:rsidP="00EE05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939C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EE059A" w:rsidRPr="00C63DA0" w:rsidRDefault="00EE059A" w:rsidP="00EE05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39C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059A" w:rsidRPr="00C63DA0" w:rsidRDefault="00EE059A" w:rsidP="00EE05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39C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E059A" w:rsidRPr="00C63DA0" w:rsidRDefault="00EE059A" w:rsidP="00EE05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39C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E059A" w:rsidRPr="00C63DA0" w:rsidRDefault="00EE059A" w:rsidP="00EE05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39C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E059A" w:rsidRPr="00C63DA0" w:rsidRDefault="00EE059A" w:rsidP="00EE05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39C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E059A" w:rsidRPr="00C63DA0" w:rsidRDefault="00EE059A" w:rsidP="00EE05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39C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939CF">
      <w:pPr>
        <w:pStyle w:val="Nagwek"/>
        <w:tabs>
          <w:tab w:val="clear" w:pos="4536"/>
        </w:tabs>
        <w:jc w:val="both"/>
        <w:rPr>
          <w:sz w:val="24"/>
        </w:rPr>
      </w:pPr>
      <w:r w:rsidRPr="000939C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EE059A">
        <w:rPr>
          <w:sz w:val="24"/>
        </w:rPr>
        <w:t>2019-09-24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3E9" w:rsidRDefault="004803E9">
      <w:r>
        <w:separator/>
      </w:r>
    </w:p>
  </w:endnote>
  <w:endnote w:type="continuationSeparator" w:id="0">
    <w:p w:rsidR="004803E9" w:rsidRDefault="0048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9CF" w:rsidRDefault="000939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64605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4605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4605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9CF" w:rsidRDefault="000939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3E9" w:rsidRDefault="004803E9">
      <w:r>
        <w:separator/>
      </w:r>
    </w:p>
  </w:footnote>
  <w:footnote w:type="continuationSeparator" w:id="0">
    <w:p w:rsidR="004803E9" w:rsidRDefault="00480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9CF" w:rsidRDefault="000939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9CF" w:rsidRDefault="000939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9CF" w:rsidRDefault="000939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03E9"/>
    <w:rsid w:val="000939CF"/>
    <w:rsid w:val="00140696"/>
    <w:rsid w:val="00253031"/>
    <w:rsid w:val="00377700"/>
    <w:rsid w:val="004803E9"/>
    <w:rsid w:val="005C147E"/>
    <w:rsid w:val="00646058"/>
    <w:rsid w:val="007118AF"/>
    <w:rsid w:val="007124E4"/>
    <w:rsid w:val="00745012"/>
    <w:rsid w:val="0087722C"/>
    <w:rsid w:val="00987E41"/>
    <w:rsid w:val="00C63DA0"/>
    <w:rsid w:val="00C85A89"/>
    <w:rsid w:val="00D5444F"/>
    <w:rsid w:val="00EE059A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FE8893"/>
  <w15:chartTrackingRefBased/>
  <w15:docId w15:val="{49A13FA9-6B51-444D-B704-3EEB5577D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2019-09-24T12:06:00Z</dcterms:created>
  <dcterms:modified xsi:type="dcterms:W3CDTF">2019-09-24T12:06:00Z</dcterms:modified>
</cp:coreProperties>
</file>