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E5B" w:rsidRPr="00873E5B" w:rsidRDefault="00873E5B" w:rsidP="00873E5B">
      <w:pPr>
        <w:pStyle w:val="Nagwek1"/>
        <w:tabs>
          <w:tab w:val="left" w:pos="142"/>
        </w:tabs>
        <w:spacing w:before="0" w:after="0"/>
        <w:jc w:val="both"/>
        <w:rPr>
          <w:rFonts w:ascii="Times New Roman" w:eastAsia="Arial Unicode MS" w:hAnsi="Times New Roman"/>
          <w:b w:val="0"/>
          <w:bCs/>
          <w:i/>
          <w:iCs/>
          <w:sz w:val="22"/>
          <w:szCs w:val="22"/>
        </w:rPr>
      </w:pPr>
      <w:r w:rsidRPr="00873E5B">
        <w:rPr>
          <w:rFonts w:ascii="Times New Roman" w:hAnsi="Times New Roman"/>
          <w:b w:val="0"/>
          <w:bCs/>
          <w:i/>
          <w:iCs/>
          <w:sz w:val="22"/>
          <w:szCs w:val="22"/>
        </w:rPr>
        <w:t xml:space="preserve">                                                                                                            Załącznik nr 4  do SIWZ</w:t>
      </w:r>
    </w:p>
    <w:p w:rsidR="00873E5B" w:rsidRPr="00873E5B" w:rsidRDefault="00873E5B" w:rsidP="00873E5B">
      <w:pPr>
        <w:jc w:val="center"/>
        <w:rPr>
          <w:sz w:val="22"/>
          <w:szCs w:val="22"/>
        </w:rPr>
      </w:pPr>
      <w:r w:rsidRPr="00873E5B">
        <w:rPr>
          <w:sz w:val="22"/>
          <w:szCs w:val="22"/>
        </w:rPr>
        <w:t>WZÓR</w:t>
      </w:r>
    </w:p>
    <w:p w:rsidR="00873E5B" w:rsidRPr="00873E5B" w:rsidRDefault="00873E5B" w:rsidP="00873E5B">
      <w:pPr>
        <w:jc w:val="center"/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UMOWA NR .....</w:t>
      </w:r>
    </w:p>
    <w:p w:rsidR="00873E5B" w:rsidRPr="00873E5B" w:rsidRDefault="00873E5B" w:rsidP="00873E5B">
      <w:pPr>
        <w:rPr>
          <w:sz w:val="22"/>
          <w:szCs w:val="22"/>
        </w:rPr>
      </w:pP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zawarta w dniu ................................... pomiędzy</w:t>
      </w:r>
    </w:p>
    <w:p w:rsidR="00873E5B" w:rsidRPr="00873E5B" w:rsidRDefault="00873E5B" w:rsidP="00873E5B">
      <w:pPr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Szpitalem Specjalistycznym w Chorzowie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ul. Zjednoczenia 10, 41-500 Chorzów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NIP   627-23-23-217,  Regon 271503395,  KRS  0000050560,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reprezentowanym przez: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Dyrektor Szpitala  – Tomasz Pawlak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 xml:space="preserve">zwanym w umowie </w:t>
      </w:r>
      <w:r w:rsidRPr="00873E5B">
        <w:rPr>
          <w:iCs/>
          <w:sz w:val="22"/>
          <w:szCs w:val="22"/>
        </w:rPr>
        <w:t>Zamawiającym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a :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 xml:space="preserve">........................................................................................................... </w:t>
      </w:r>
    </w:p>
    <w:p w:rsidR="00873E5B" w:rsidRPr="00873E5B" w:rsidRDefault="00873E5B" w:rsidP="00873E5B">
      <w:pPr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z siedzibą w .....................................................................................,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NIP ..............................., Regon ..............................., KRS ................................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reprezentowanym przez: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1. .....................................................................................................................................*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 xml:space="preserve">zwanym w umowie </w:t>
      </w:r>
      <w:r w:rsidRPr="00873E5B">
        <w:rPr>
          <w:iCs/>
          <w:sz w:val="22"/>
          <w:szCs w:val="22"/>
        </w:rPr>
        <w:t>Wykonawcą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iCs/>
          <w:sz w:val="22"/>
          <w:szCs w:val="22"/>
        </w:rPr>
        <w:t>łącznie zwanymi  "Stronami" albo każda z osobna "Stroną".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ind w:right="-262"/>
        <w:rPr>
          <w:sz w:val="22"/>
          <w:szCs w:val="22"/>
        </w:rPr>
      </w:pPr>
      <w:r w:rsidRPr="00873E5B">
        <w:rPr>
          <w:sz w:val="22"/>
          <w:szCs w:val="22"/>
        </w:rPr>
        <w:t xml:space="preserve">Strony umowy oświadczają, że niniejsza umowa zostaje zawarta w  wyniku przetargu nieograniczonego, </w:t>
      </w:r>
    </w:p>
    <w:p w:rsidR="00873E5B" w:rsidRPr="00873E5B" w:rsidRDefault="00873E5B" w:rsidP="00873E5B">
      <w:pPr>
        <w:ind w:right="-262"/>
        <w:rPr>
          <w:sz w:val="22"/>
          <w:szCs w:val="22"/>
        </w:rPr>
      </w:pPr>
      <w:r w:rsidRPr="00873E5B">
        <w:rPr>
          <w:sz w:val="22"/>
          <w:szCs w:val="22"/>
        </w:rPr>
        <w:t xml:space="preserve">znak sprawy </w:t>
      </w:r>
      <w:r w:rsidRPr="00873E5B">
        <w:rPr>
          <w:b/>
          <w:sz w:val="22"/>
          <w:szCs w:val="22"/>
        </w:rPr>
        <w:t xml:space="preserve"> PN/OD/6/19</w:t>
      </w:r>
      <w:r w:rsidRPr="00873E5B">
        <w:rPr>
          <w:sz w:val="22"/>
          <w:szCs w:val="22"/>
        </w:rPr>
        <w:t>, opartego na  przepisach Ustawy z dnia 29 stycznia 2004 r. Prawo zamówień publicznych (</w:t>
      </w:r>
      <w:proofErr w:type="spellStart"/>
      <w:r w:rsidRPr="00873E5B">
        <w:rPr>
          <w:sz w:val="22"/>
          <w:szCs w:val="22"/>
        </w:rPr>
        <w:t>t.j</w:t>
      </w:r>
      <w:proofErr w:type="spellEnd"/>
      <w:r w:rsidRPr="00873E5B">
        <w:rPr>
          <w:sz w:val="22"/>
          <w:szCs w:val="22"/>
        </w:rPr>
        <w:t xml:space="preserve">. Dz. U. 2018 r., poz. 1986 z </w:t>
      </w:r>
      <w:proofErr w:type="spellStart"/>
      <w:r w:rsidRPr="00873E5B">
        <w:rPr>
          <w:sz w:val="22"/>
          <w:szCs w:val="22"/>
        </w:rPr>
        <w:t>późn</w:t>
      </w:r>
      <w:proofErr w:type="spellEnd"/>
      <w:r w:rsidRPr="00873E5B">
        <w:rPr>
          <w:sz w:val="22"/>
          <w:szCs w:val="22"/>
        </w:rPr>
        <w:t>. zm.).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pStyle w:val="Tekstpodstawowy3"/>
        <w:jc w:val="center"/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 1. PRZEDMIOT UMOWY</w:t>
      </w:r>
    </w:p>
    <w:p w:rsidR="00873E5B" w:rsidRPr="00873E5B" w:rsidRDefault="00873E5B" w:rsidP="00873E5B">
      <w:pPr>
        <w:pStyle w:val="Tekstpodstawowy3"/>
        <w:jc w:val="center"/>
        <w:rPr>
          <w:rFonts w:eastAsia="Arial Unicode MS"/>
          <w:b/>
          <w:bCs/>
          <w:sz w:val="22"/>
          <w:szCs w:val="22"/>
        </w:rPr>
      </w:pPr>
    </w:p>
    <w:p w:rsidR="00873E5B" w:rsidRPr="00873E5B" w:rsidRDefault="00873E5B" w:rsidP="00873E5B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1. Wykonawca zobowiązuje się do  sukcesywnych dostaw odczynników, testów i narzędzi </w:t>
      </w:r>
      <w:r w:rsidRPr="00873E5B">
        <w:rPr>
          <w:sz w:val="22"/>
          <w:szCs w:val="22"/>
        </w:rPr>
        <w:br/>
        <w:t xml:space="preserve">     niezbędnych do wykonywania badań laboratoryjnych, wyszczególnionych w pakietach</w:t>
      </w:r>
      <w:r w:rsidRPr="00873E5B">
        <w:rPr>
          <w:sz w:val="22"/>
          <w:szCs w:val="22"/>
        </w:rPr>
        <w:br/>
        <w:t xml:space="preserve">     nr......................., przedstawionych w arkuszach cenowych, zwanych dalej "Przedmiotem umowy",</w:t>
      </w:r>
      <w:r w:rsidRPr="00873E5B">
        <w:rPr>
          <w:sz w:val="22"/>
          <w:szCs w:val="22"/>
        </w:rPr>
        <w:br/>
        <w:t xml:space="preserve">     a Zamawiający do zapłaty umówionego wynagrodzenia.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2. Szczegółowy opis przedmiotu określa załącznik nr 1 do umowy – Formularz ofertowy wraz </w:t>
      </w:r>
      <w:r w:rsidRPr="00873E5B">
        <w:rPr>
          <w:rFonts w:ascii="Times New Roman" w:hAnsi="Times New Roman"/>
          <w:szCs w:val="22"/>
        </w:rPr>
        <w:br/>
        <w:t xml:space="preserve">    z  arkuszami cenowymi.   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3. Przedmiot zamówienia spełnia wymagania określone w aktualnie obowiązujących przepisach, </w:t>
      </w:r>
      <w:r w:rsidRPr="00873E5B">
        <w:rPr>
          <w:rFonts w:ascii="Times New Roman" w:hAnsi="Times New Roman"/>
          <w:szCs w:val="22"/>
        </w:rPr>
        <w:br/>
        <w:t xml:space="preserve">     w szczególności warunki określone Ustawą z dnia 20.05.2010 r. o wyrobach medycznych</w:t>
      </w:r>
      <w:r w:rsidRPr="00873E5B">
        <w:rPr>
          <w:rFonts w:ascii="Times New Roman" w:hAnsi="Times New Roman"/>
          <w:szCs w:val="22"/>
        </w:rPr>
        <w:br/>
        <w:t xml:space="preserve">    (t. j. Dz. U. z 2019 r., poz. 175 z </w:t>
      </w:r>
      <w:proofErr w:type="spellStart"/>
      <w:r w:rsidRPr="00873E5B">
        <w:rPr>
          <w:rFonts w:ascii="Times New Roman" w:hAnsi="Times New Roman"/>
          <w:szCs w:val="22"/>
        </w:rPr>
        <w:t>późn</w:t>
      </w:r>
      <w:proofErr w:type="spellEnd"/>
      <w:r w:rsidRPr="00873E5B">
        <w:rPr>
          <w:rFonts w:ascii="Times New Roman" w:hAnsi="Times New Roman"/>
          <w:szCs w:val="22"/>
        </w:rPr>
        <w:t xml:space="preserve">. zm.) i posiada deklaracje  zgodności CE zgodnie </w:t>
      </w:r>
      <w:r w:rsidRPr="00873E5B">
        <w:rPr>
          <w:rFonts w:ascii="Times New Roman" w:hAnsi="Times New Roman"/>
          <w:szCs w:val="22"/>
        </w:rPr>
        <w:br/>
        <w:t xml:space="preserve">     z art. 11 </w:t>
      </w:r>
      <w:proofErr w:type="spellStart"/>
      <w:r w:rsidRPr="00873E5B">
        <w:rPr>
          <w:rFonts w:ascii="Times New Roman" w:hAnsi="Times New Roman"/>
          <w:szCs w:val="22"/>
        </w:rPr>
        <w:t>pkt</w:t>
      </w:r>
      <w:proofErr w:type="spellEnd"/>
      <w:r w:rsidRPr="00873E5B">
        <w:rPr>
          <w:rFonts w:ascii="Times New Roman" w:hAnsi="Times New Roman"/>
          <w:szCs w:val="22"/>
        </w:rPr>
        <w:t xml:space="preserve"> 1 Ustawy o wyrobach medycznych – o ile dotyczy.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4. Wszystkie oferowane odczynniki i  materiały eksploatacyjne posiadają  wymagane przepisami</w:t>
      </w:r>
      <w:r w:rsidRPr="00873E5B">
        <w:rPr>
          <w:rFonts w:ascii="Times New Roman" w:hAnsi="Times New Roman"/>
          <w:szCs w:val="22"/>
        </w:rPr>
        <w:br/>
        <w:t xml:space="preserve">     atesty.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5. Wykonawca zobowiązuje się do dostarczenia Przedmiotu umowy, o którym mowa w ust. 1, </w:t>
      </w:r>
      <w:r w:rsidRPr="00873E5B">
        <w:rPr>
          <w:rFonts w:ascii="Times New Roman" w:hAnsi="Times New Roman"/>
          <w:szCs w:val="22"/>
        </w:rPr>
        <w:br/>
        <w:t xml:space="preserve">    własnym transportem do Laboratorium Szpitala Specjalistycznego w Chorzowie przy </w:t>
      </w:r>
      <w:r w:rsidRPr="00873E5B">
        <w:rPr>
          <w:rFonts w:ascii="Times New Roman" w:hAnsi="Times New Roman"/>
          <w:szCs w:val="22"/>
        </w:rPr>
        <w:br/>
        <w:t xml:space="preserve">    ul. Zjednoczenia 10.Koszt transportu i ubezpieczenie na czas transportu po stronie Wykonawcy.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6. Wykonawca gwarantuje dostarczanie Przedmiotu umowy  w opakowaniach zabezpieczonych </w:t>
      </w:r>
      <w:r w:rsidRPr="00873E5B">
        <w:rPr>
          <w:rFonts w:ascii="Times New Roman" w:hAnsi="Times New Roman"/>
          <w:szCs w:val="22"/>
        </w:rPr>
        <w:br/>
        <w:t xml:space="preserve">     w sposób uniemożliwiający </w:t>
      </w:r>
      <w:proofErr w:type="spellStart"/>
      <w:r w:rsidRPr="00873E5B">
        <w:rPr>
          <w:rFonts w:ascii="Times New Roman" w:hAnsi="Times New Roman"/>
          <w:szCs w:val="22"/>
        </w:rPr>
        <w:t>dekompletację</w:t>
      </w:r>
      <w:proofErr w:type="spellEnd"/>
      <w:r w:rsidRPr="00873E5B">
        <w:rPr>
          <w:rFonts w:ascii="Times New Roman" w:hAnsi="Times New Roman"/>
          <w:szCs w:val="22"/>
        </w:rPr>
        <w:t xml:space="preserve"> oraz chroniący przed uszkodzeniem.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eastAsia="Calibri" w:hAnsi="Times New Roman"/>
          <w:szCs w:val="22"/>
        </w:rPr>
        <w:t xml:space="preserve">7. Wykonawca oświadcza, iż zrealizuje postanowienia niniejszej umowy zgodnie ze złożoną ofertą, </w:t>
      </w:r>
      <w:r w:rsidRPr="00873E5B">
        <w:rPr>
          <w:rFonts w:ascii="Times New Roman" w:eastAsia="Calibri" w:hAnsi="Times New Roman"/>
          <w:szCs w:val="22"/>
        </w:rPr>
        <w:br/>
        <w:t xml:space="preserve">    w sposób profesjonalny oraz z najwyższą starannością. 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873E5B" w:rsidRPr="00873E5B" w:rsidRDefault="00873E5B" w:rsidP="00873E5B">
      <w:pPr>
        <w:jc w:val="center"/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2. TERMINY</w:t>
      </w:r>
    </w:p>
    <w:p w:rsidR="00873E5B" w:rsidRPr="00873E5B" w:rsidRDefault="00873E5B" w:rsidP="00873E5B">
      <w:pPr>
        <w:jc w:val="center"/>
        <w:rPr>
          <w:b/>
          <w:bCs/>
          <w:sz w:val="22"/>
          <w:szCs w:val="22"/>
        </w:rPr>
      </w:pP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1. Niniejsza umowa zostaje zawarta na czas określony - </w:t>
      </w:r>
      <w:r w:rsidRPr="00873E5B">
        <w:rPr>
          <w:b/>
          <w:sz w:val="22"/>
          <w:szCs w:val="22"/>
        </w:rPr>
        <w:t>24  miesięcy</w:t>
      </w:r>
      <w:r w:rsidRPr="00873E5B">
        <w:rPr>
          <w:sz w:val="22"/>
          <w:szCs w:val="22"/>
        </w:rPr>
        <w:t xml:space="preserve"> i obowiązuje od dnia jej zawarcia do dnia ................................ 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</w:p>
    <w:p w:rsidR="00873E5B" w:rsidRPr="00873E5B" w:rsidRDefault="00873E5B" w:rsidP="00873E5B">
      <w:pPr>
        <w:rPr>
          <w:b/>
          <w:bCs/>
          <w:sz w:val="22"/>
          <w:szCs w:val="22"/>
        </w:rPr>
      </w:pPr>
      <w:r w:rsidRPr="00873E5B">
        <w:rPr>
          <w:sz w:val="22"/>
          <w:szCs w:val="22"/>
        </w:rPr>
        <w:t xml:space="preserve">        </w:t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b/>
          <w:bCs/>
          <w:sz w:val="22"/>
          <w:szCs w:val="22"/>
        </w:rPr>
        <w:t xml:space="preserve">    § 3. WYNAGRODZENIE</w:t>
      </w:r>
    </w:p>
    <w:p w:rsidR="00873E5B" w:rsidRPr="00873E5B" w:rsidRDefault="00873E5B" w:rsidP="00873E5B">
      <w:pPr>
        <w:jc w:val="both"/>
        <w:rPr>
          <w:rFonts w:eastAsia="Arial Unicode MS"/>
          <w:sz w:val="22"/>
          <w:szCs w:val="22"/>
        </w:rPr>
      </w:pPr>
      <w:r w:rsidRPr="00873E5B">
        <w:rPr>
          <w:b/>
          <w:bCs/>
          <w:sz w:val="22"/>
          <w:szCs w:val="22"/>
        </w:rPr>
        <w:br/>
      </w:r>
      <w:r w:rsidRPr="00873E5B">
        <w:rPr>
          <w:sz w:val="22"/>
          <w:szCs w:val="22"/>
        </w:rPr>
        <w:t xml:space="preserve">1.Strony ustalają, że za zrealizowanie  Przedmiotu umowy  Zamawiający zapłaci Wykonawcy </w:t>
      </w:r>
      <w:r w:rsidRPr="00873E5B">
        <w:rPr>
          <w:sz w:val="22"/>
          <w:szCs w:val="22"/>
        </w:rPr>
        <w:br/>
      </w:r>
      <w:r w:rsidRPr="00873E5B">
        <w:rPr>
          <w:sz w:val="22"/>
          <w:szCs w:val="22"/>
        </w:rPr>
        <w:lastRenderedPageBreak/>
        <w:t xml:space="preserve">   wynagrodzenie, ustalone  na postawie cen jednostkowych wyszczególnionych w arkuszach</w:t>
      </w:r>
      <w:r w:rsidRPr="00873E5B">
        <w:rPr>
          <w:sz w:val="22"/>
          <w:szCs w:val="22"/>
        </w:rPr>
        <w:br/>
        <w:t xml:space="preserve">  cenowych, wskazanych w załączniku nr 1 do Umowy.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2.Podane w arkuszach cenowych ceny jednostkowe netto nie ulegną zmianie przez cały okres  trwania </w:t>
      </w:r>
      <w:r w:rsidRPr="00873E5B">
        <w:rPr>
          <w:rFonts w:ascii="Times New Roman" w:hAnsi="Times New Roman"/>
          <w:szCs w:val="22"/>
        </w:rPr>
        <w:br/>
        <w:t xml:space="preserve">   umowy. 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>3. Strony ustalają wartość umowy na kwotę :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 xml:space="preserve">   ...................................zł netto + ...............VAT = ..............zł brutto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 xml:space="preserve">   (słownie:..................................................................................... zł) gdzie :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 xml:space="preserve">   Pakiet nr 1 ............zł netto + .............VAT =............... zł brutto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 xml:space="preserve">   Pakiet nr 2 ............zł netto + .............VAT =............... zł brutto itd.</w:t>
      </w:r>
    </w:p>
    <w:p w:rsidR="00873E5B" w:rsidRPr="00873E5B" w:rsidRDefault="00873E5B" w:rsidP="00873E5B">
      <w:pPr>
        <w:rPr>
          <w:sz w:val="22"/>
          <w:szCs w:val="22"/>
        </w:rPr>
      </w:pP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 xml:space="preserve">   Rozliczenia będą przeprowadzane zgodnie z § 5 niniejszej  umowy.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 xml:space="preserve">4. W trakcie obowiązywania umowy strony dopuszczają zmiany cen wyłącznie w przypadku : 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>- ustawowej zmiany stawki podatku VAT, przy czym zmianie ulegnie wyłącznie cena brutto, cena netto pozostanie bez zmian w tym przypadku wartość umowy brutto może ulec zmianie;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 xml:space="preserve">- zmiany stawki VAT dla produktu w przypadku uzasadnionej przez producenta zmiany klasyfikacji  wyrobu i możliwości zastosowania  uprzywilejowanej stawki VAT, zgodnie z zapisami Ustawy </w:t>
      </w:r>
      <w:r w:rsidRPr="00873E5B">
        <w:rPr>
          <w:color w:val="000000" w:themeColor="text1"/>
          <w:sz w:val="22"/>
          <w:szCs w:val="22"/>
        </w:rPr>
        <w:br/>
        <w:t>o VAT;</w:t>
      </w:r>
    </w:p>
    <w:p w:rsidR="00873E5B" w:rsidRPr="00873E5B" w:rsidRDefault="00873E5B" w:rsidP="00873E5B">
      <w:pPr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 xml:space="preserve">- zmiany stawki VAT w przypadku uzasadnionej przez producenta zmiany klasyfikacji wyrobu i braku możliwości dalszego stosowania uprzywilejowanej stawki VAT, zgodnie z zapisami Ustawy o VAT, </w:t>
      </w:r>
      <w:r w:rsidRPr="00873E5B">
        <w:rPr>
          <w:color w:val="000000" w:themeColor="text1"/>
          <w:sz w:val="22"/>
          <w:szCs w:val="22"/>
        </w:rPr>
        <w:br/>
        <w:t>z jednoczesnym podwyższeniem ceny jednostkowej brutto.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 xml:space="preserve">W przypadku zmiany stawki podatku VAT w ramach niniejszej umowy zmiana stawki następuje  </w:t>
      </w:r>
      <w:r w:rsidRPr="00873E5B">
        <w:rPr>
          <w:color w:val="000000" w:themeColor="text1"/>
          <w:sz w:val="22"/>
          <w:szCs w:val="22"/>
        </w:rPr>
        <w:br/>
        <w:t>z dniem wejścia w życie aktu prawnego zmieniającego stawkę.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>5. Zamawiający dopuszcza możliwość zmiany wynagrodzenia (dokonanego w formie pisemnego aneksu) ,  w przypadku wystąpienia którejkolwiek ze zmian przepisów wskazanych w art. 142 ust 5 Ustawy PZP :</w:t>
      </w:r>
    </w:p>
    <w:p w:rsidR="00873E5B" w:rsidRPr="00873E5B" w:rsidRDefault="00873E5B" w:rsidP="00873E5B">
      <w:pPr>
        <w:rPr>
          <w:color w:val="000000" w:themeColor="text1"/>
          <w:sz w:val="22"/>
          <w:szCs w:val="22"/>
        </w:rPr>
      </w:pPr>
      <w:r w:rsidRPr="00873E5B">
        <w:rPr>
          <w:bCs/>
          <w:sz w:val="22"/>
          <w:szCs w:val="22"/>
        </w:rPr>
        <w:t>- stawki od towarów i usług,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bCs/>
          <w:sz w:val="22"/>
          <w:szCs w:val="22"/>
        </w:rPr>
        <w:t xml:space="preserve">- wysokości minimalnego wynagrodzenia za pracę ustalonego na podstawie art. 2 ust. 3-5 ustawy </w:t>
      </w:r>
      <w:r w:rsidRPr="00873E5B">
        <w:rPr>
          <w:bCs/>
          <w:sz w:val="22"/>
          <w:szCs w:val="22"/>
        </w:rPr>
        <w:br/>
        <w:t>z dnia 10 października 2002 r. o minimalnym wynagrodzeniu za pracę,</w:t>
      </w:r>
    </w:p>
    <w:p w:rsidR="00873E5B" w:rsidRPr="00873E5B" w:rsidRDefault="00873E5B" w:rsidP="00873E5B">
      <w:pPr>
        <w:jc w:val="both"/>
        <w:rPr>
          <w:color w:val="000000" w:themeColor="text1"/>
          <w:sz w:val="22"/>
          <w:szCs w:val="22"/>
        </w:rPr>
      </w:pPr>
      <w:r w:rsidRPr="00873E5B">
        <w:rPr>
          <w:bCs/>
          <w:sz w:val="22"/>
          <w:szCs w:val="22"/>
        </w:rPr>
        <w:t>- zasad podlegania ubezpieczeniom społecznym lub ubezpieczeniu zdrowotnemu lub wysokości stawki składki na ubezpieczenie społeczne lub zdrowotne,</w:t>
      </w:r>
    </w:p>
    <w:p w:rsidR="00873E5B" w:rsidRPr="00873E5B" w:rsidRDefault="00873E5B" w:rsidP="00873E5B">
      <w:pPr>
        <w:rPr>
          <w:color w:val="000000" w:themeColor="text1"/>
          <w:sz w:val="22"/>
          <w:szCs w:val="22"/>
        </w:rPr>
      </w:pPr>
      <w:r w:rsidRPr="00873E5B">
        <w:rPr>
          <w:color w:val="000000" w:themeColor="text1"/>
          <w:sz w:val="22"/>
          <w:szCs w:val="22"/>
        </w:rPr>
        <w:t>- jeżeli zmiany te będą miały wpływ na koszty wykonania zamówienia przez Wykonawcę 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6. Zamawiający zastrzega sobie prawo do niezrealizowania umowy w pełnym zakresie </w:t>
      </w:r>
      <w:r w:rsidRPr="00873E5B">
        <w:rPr>
          <w:rFonts w:ascii="Times New Roman" w:hAnsi="Times New Roman"/>
          <w:szCs w:val="22"/>
        </w:rPr>
        <w:br/>
        <w:t xml:space="preserve">    (</w:t>
      </w:r>
      <w:proofErr w:type="spellStart"/>
      <w:r w:rsidRPr="00873E5B">
        <w:rPr>
          <w:rFonts w:ascii="Times New Roman" w:hAnsi="Times New Roman"/>
          <w:szCs w:val="22"/>
        </w:rPr>
        <w:t>max</w:t>
      </w:r>
      <w:proofErr w:type="spellEnd"/>
      <w:r w:rsidRPr="00873E5B">
        <w:rPr>
          <w:rFonts w:ascii="Times New Roman" w:hAnsi="Times New Roman"/>
          <w:szCs w:val="22"/>
        </w:rPr>
        <w:t xml:space="preserve">. - 20% wartości umowy), gdy ze względu na zmienną ilość pacjentów, wykonanie umowy </w:t>
      </w:r>
      <w:r w:rsidRPr="00873E5B">
        <w:rPr>
          <w:rFonts w:ascii="Times New Roman" w:hAnsi="Times New Roman"/>
          <w:szCs w:val="22"/>
        </w:rPr>
        <w:br/>
        <w:t xml:space="preserve">    w pełnym zakresie nie będzie leżało w uzasadnionym interesie Zamawiającego.</w:t>
      </w:r>
    </w:p>
    <w:p w:rsidR="00873E5B" w:rsidRPr="00873E5B" w:rsidRDefault="00873E5B" w:rsidP="00873E5B">
      <w:pPr>
        <w:rPr>
          <w:b/>
          <w:sz w:val="22"/>
          <w:szCs w:val="22"/>
        </w:rPr>
      </w:pPr>
    </w:p>
    <w:p w:rsidR="00873E5B" w:rsidRPr="00873E5B" w:rsidRDefault="00873E5B" w:rsidP="00873E5B">
      <w:pPr>
        <w:pStyle w:val="Tekstpodstawowy3"/>
        <w:jc w:val="center"/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4. SPOSÓB REALIZACJI</w:t>
      </w:r>
      <w:r w:rsidRPr="00873E5B">
        <w:rPr>
          <w:b/>
          <w:bCs/>
          <w:sz w:val="22"/>
          <w:szCs w:val="22"/>
        </w:rPr>
        <w:br/>
      </w:r>
    </w:p>
    <w:p w:rsidR="00873E5B" w:rsidRPr="00873E5B" w:rsidRDefault="00873E5B" w:rsidP="00873E5B">
      <w:pPr>
        <w:jc w:val="both"/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>1. Dostawy częściowe uzależnione będą od bieżących  zapotrzebowań Zamawiającego.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2. Dostawy realizowane będą sukcesywnie w oparciu o  pisemne zamówienie określające ilość </w:t>
      </w:r>
      <w:r w:rsidRPr="00873E5B">
        <w:rPr>
          <w:rFonts w:ascii="Times New Roman" w:hAnsi="Times New Roman"/>
          <w:szCs w:val="22"/>
        </w:rPr>
        <w:br/>
        <w:t xml:space="preserve">     i asortyment. 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     Strony przyjmują, iż dopuszczają możliwość złożenia zamówienia za pośrednictwem </w:t>
      </w:r>
      <w:proofErr w:type="spellStart"/>
      <w:r w:rsidRPr="00873E5B">
        <w:rPr>
          <w:rFonts w:ascii="Times New Roman" w:hAnsi="Times New Roman"/>
          <w:szCs w:val="22"/>
        </w:rPr>
        <w:t>faxu</w:t>
      </w:r>
      <w:proofErr w:type="spellEnd"/>
      <w:r w:rsidRPr="00873E5B">
        <w:rPr>
          <w:rFonts w:ascii="Times New Roman" w:hAnsi="Times New Roman"/>
          <w:szCs w:val="22"/>
        </w:rPr>
        <w:t xml:space="preserve"> na</w:t>
      </w:r>
      <w:r w:rsidRPr="00873E5B">
        <w:rPr>
          <w:rFonts w:ascii="Times New Roman" w:hAnsi="Times New Roman"/>
          <w:szCs w:val="22"/>
        </w:rPr>
        <w:br/>
        <w:t xml:space="preserve">      nr ...............................oraz e-mailem na adres ....................................... 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b/>
          <w:iCs/>
          <w:sz w:val="22"/>
          <w:szCs w:val="22"/>
        </w:rPr>
        <w:t xml:space="preserve">     </w:t>
      </w:r>
      <w:r w:rsidRPr="00873E5B">
        <w:rPr>
          <w:iCs/>
          <w:sz w:val="22"/>
          <w:szCs w:val="22"/>
        </w:rPr>
        <w:t>Minimalne dane niezbędne do prawidłowego zamówienia odczynników to: nazwa i adres</w:t>
      </w:r>
      <w:r w:rsidRPr="00873E5B">
        <w:rPr>
          <w:iCs/>
          <w:sz w:val="22"/>
          <w:szCs w:val="22"/>
        </w:rPr>
        <w:br/>
        <w:t xml:space="preserve">     Zamawiającego, nazwa handlowa i numer katalogowy zamawianych produktów, ilość, cena</w:t>
      </w:r>
      <w:r w:rsidRPr="00873E5B">
        <w:rPr>
          <w:iCs/>
          <w:sz w:val="22"/>
          <w:szCs w:val="22"/>
        </w:rPr>
        <w:br/>
        <w:t xml:space="preserve">     lub wskazanie właściwej umowy handlowej, miejsce dostawy. W przypadku materiału</w:t>
      </w:r>
      <w:r w:rsidRPr="00873E5B">
        <w:rPr>
          <w:iCs/>
          <w:sz w:val="22"/>
          <w:szCs w:val="22"/>
        </w:rPr>
        <w:br/>
        <w:t xml:space="preserve">     kontrolnego, niezbędną informacją jest również numer zamawianej serii (LOT), zgodnie </w:t>
      </w:r>
      <w:r w:rsidRPr="00873E5B">
        <w:rPr>
          <w:iCs/>
          <w:sz w:val="22"/>
          <w:szCs w:val="22"/>
        </w:rPr>
        <w:br/>
        <w:t xml:space="preserve">     z harmonogramem dostaw.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3. Do składania zamówień upoważnione zostają następujące osoby: Kierownik Laboratorium mgr</w:t>
      </w:r>
      <w:r w:rsidRPr="00873E5B">
        <w:rPr>
          <w:rFonts w:ascii="Times New Roman" w:hAnsi="Times New Roman"/>
          <w:szCs w:val="22"/>
        </w:rPr>
        <w:br/>
        <w:t xml:space="preserve">     Marcin Kasperkiewicz i Z-ca Kierownika mgr Justyna Wójcik.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      Dla uznania ważności  zamówienia każdorazowo muszą być opatrzone  podpisem i pieczęcią </w:t>
      </w:r>
      <w:r w:rsidRPr="00873E5B">
        <w:rPr>
          <w:rFonts w:ascii="Times New Roman" w:hAnsi="Times New Roman"/>
          <w:szCs w:val="22"/>
        </w:rPr>
        <w:br/>
        <w:t xml:space="preserve">      Dyrektora Szpitala. 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4. Dostawa zamówionego towaru następować będzie w terminach zgodnych z terminami</w:t>
      </w:r>
      <w:r w:rsidRPr="00873E5B">
        <w:rPr>
          <w:rFonts w:ascii="Times New Roman" w:hAnsi="Times New Roman"/>
          <w:szCs w:val="22"/>
        </w:rPr>
        <w:br/>
        <w:t xml:space="preserve">      wymaganymi w arkuszach cenowych, będących załącznikiem nr 1 do niniejszej umowy. </w:t>
      </w:r>
    </w:p>
    <w:p w:rsidR="00873E5B" w:rsidRPr="00873E5B" w:rsidRDefault="00873E5B" w:rsidP="00873E5B">
      <w:pPr>
        <w:ind w:left="-142" w:firstLine="3"/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  5. Do każdej dostawy Wykonawca dołącza dokumenty potwierdzające rodzaj, ilość i sposób</w:t>
      </w:r>
      <w:r w:rsidRPr="00873E5B">
        <w:rPr>
          <w:sz w:val="22"/>
          <w:szCs w:val="22"/>
        </w:rPr>
        <w:br/>
        <w:t xml:space="preserve">      opakowania towaru.</w:t>
      </w:r>
    </w:p>
    <w:p w:rsidR="00873E5B" w:rsidRPr="00873E5B" w:rsidRDefault="00873E5B" w:rsidP="00873E5B">
      <w:pPr>
        <w:pStyle w:val="Tekstpodstawowy2"/>
        <w:tabs>
          <w:tab w:val="left" w:pos="567"/>
        </w:tabs>
        <w:spacing w:line="240" w:lineRule="auto"/>
        <w:rPr>
          <w:rFonts w:ascii="Times New Roman" w:hAnsi="Times New Roman"/>
          <w:b/>
          <w:bCs/>
          <w:szCs w:val="22"/>
        </w:rPr>
      </w:pPr>
      <w:r w:rsidRPr="00873E5B">
        <w:rPr>
          <w:rFonts w:ascii="Times New Roman" w:hAnsi="Times New Roman"/>
          <w:szCs w:val="22"/>
        </w:rPr>
        <w:lastRenderedPageBreak/>
        <w:t>6. Zamawiającemu przysługuje prawo odmowy przyjęcia towaru w przypadku:</w:t>
      </w:r>
    </w:p>
    <w:p w:rsidR="00873E5B" w:rsidRPr="00873E5B" w:rsidRDefault="00873E5B" w:rsidP="00873E5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</w:rPr>
      </w:pPr>
      <w:r w:rsidRPr="00873E5B">
        <w:rPr>
          <w:sz w:val="22"/>
          <w:szCs w:val="22"/>
        </w:rPr>
        <w:t>dostarczenia towaru złej jakości, w tym nie posiadającego określonego w umowie terminu przydatności do użycia,</w:t>
      </w:r>
    </w:p>
    <w:p w:rsidR="00873E5B" w:rsidRPr="00873E5B" w:rsidRDefault="00873E5B" w:rsidP="00873E5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</w:rPr>
      </w:pPr>
      <w:r w:rsidRPr="00873E5B">
        <w:rPr>
          <w:sz w:val="22"/>
          <w:szCs w:val="22"/>
        </w:rPr>
        <w:t>dostarczenia towaru niezgodnego z umową lub zamówieniem,</w:t>
      </w:r>
    </w:p>
    <w:p w:rsidR="00873E5B" w:rsidRPr="00873E5B" w:rsidRDefault="00873E5B" w:rsidP="00873E5B">
      <w:pPr>
        <w:numPr>
          <w:ilvl w:val="0"/>
          <w:numId w:val="20"/>
        </w:numPr>
        <w:tabs>
          <w:tab w:val="left" w:pos="567"/>
        </w:tabs>
        <w:rPr>
          <w:sz w:val="22"/>
          <w:szCs w:val="22"/>
        </w:rPr>
      </w:pPr>
      <w:r w:rsidRPr="00873E5B">
        <w:rPr>
          <w:sz w:val="22"/>
          <w:szCs w:val="22"/>
        </w:rPr>
        <w:t>dostarczenia towaru w niewłaściwych opakowaniach,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      -   towaru dostarczonego ze zwłoką.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7. W przypadku stwierdzenia wad jakościowych /np. uszkodzenia opakowań/ lub braków </w:t>
      </w:r>
      <w:r w:rsidRPr="00873E5B">
        <w:rPr>
          <w:rFonts w:ascii="Times New Roman" w:hAnsi="Times New Roman"/>
          <w:szCs w:val="22"/>
        </w:rPr>
        <w:br/>
        <w:t xml:space="preserve">      ilościowych w realizowanej dostawie Zamawiający niezwłocznie powiadomi o tym Wykonawcę, </w:t>
      </w:r>
      <w:r w:rsidRPr="00873E5B">
        <w:rPr>
          <w:rFonts w:ascii="Times New Roman" w:hAnsi="Times New Roman"/>
          <w:szCs w:val="22"/>
        </w:rPr>
        <w:br/>
        <w:t xml:space="preserve">      który po rozpatrzeniu reklamacji  dostarczy Zamawiającemu towar wolny od wad lub uzupełni </w:t>
      </w:r>
      <w:r w:rsidRPr="00873E5B">
        <w:rPr>
          <w:rFonts w:ascii="Times New Roman" w:hAnsi="Times New Roman"/>
          <w:szCs w:val="22"/>
        </w:rPr>
        <w:br/>
        <w:t xml:space="preserve">      zamówienie o brakujący asortyment w ciągu </w:t>
      </w:r>
      <w:r w:rsidRPr="00873E5B">
        <w:rPr>
          <w:rFonts w:ascii="Times New Roman" w:hAnsi="Times New Roman"/>
          <w:b/>
          <w:szCs w:val="22"/>
        </w:rPr>
        <w:t>7 dni</w:t>
      </w:r>
      <w:r w:rsidRPr="00873E5B">
        <w:rPr>
          <w:rFonts w:ascii="Times New Roman" w:hAnsi="Times New Roman"/>
          <w:szCs w:val="22"/>
        </w:rPr>
        <w:t xml:space="preserve">,  licząc od dnia zareklamowania </w:t>
      </w:r>
      <w:r w:rsidRPr="00873E5B">
        <w:rPr>
          <w:rFonts w:ascii="Times New Roman" w:hAnsi="Times New Roman"/>
          <w:szCs w:val="22"/>
        </w:rPr>
        <w:br/>
        <w:t xml:space="preserve">      dostawy.</w:t>
      </w:r>
    </w:p>
    <w:p w:rsidR="00873E5B" w:rsidRPr="00873E5B" w:rsidRDefault="00873E5B" w:rsidP="00873E5B">
      <w:pPr>
        <w:ind w:left="-142" w:firstLine="3"/>
        <w:jc w:val="both"/>
        <w:rPr>
          <w:rFonts w:eastAsia="Arial Unicode MS"/>
          <w:sz w:val="22"/>
          <w:szCs w:val="22"/>
        </w:rPr>
      </w:pPr>
      <w:r w:rsidRPr="00873E5B">
        <w:rPr>
          <w:color w:val="FF0000"/>
          <w:sz w:val="22"/>
          <w:szCs w:val="22"/>
        </w:rPr>
        <w:t xml:space="preserve">  </w:t>
      </w:r>
      <w:r w:rsidRPr="00873E5B">
        <w:rPr>
          <w:sz w:val="22"/>
          <w:szCs w:val="22"/>
        </w:rPr>
        <w:t xml:space="preserve">8. Nadzór nad prawidłową realizacją umowy ze strony Zamawiającego pełni  Kierownik </w:t>
      </w:r>
      <w:r w:rsidRPr="00873E5B">
        <w:rPr>
          <w:sz w:val="22"/>
          <w:szCs w:val="22"/>
        </w:rPr>
        <w:br/>
        <w:t xml:space="preserve">      Laboratorium mgr Marcin Kasperkiewicz, tel. 32 34 63 627.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>9.  Nadzór nad prawidłową realizacją umowy ze strony Wykonawcy pełni</w:t>
      </w:r>
      <w:r w:rsidRPr="00873E5B">
        <w:rPr>
          <w:sz w:val="22"/>
          <w:szCs w:val="22"/>
        </w:rPr>
        <w:br/>
        <w:t xml:space="preserve">      .........................................................*  tel. .......................................................... e-mail ..................</w:t>
      </w:r>
    </w:p>
    <w:p w:rsidR="00873E5B" w:rsidRPr="00873E5B" w:rsidRDefault="00873E5B" w:rsidP="00873E5B">
      <w:pPr>
        <w:pStyle w:val="Tekstpodstawowy"/>
        <w:spacing w:line="240" w:lineRule="auto"/>
        <w:rPr>
          <w:bCs/>
          <w:sz w:val="22"/>
          <w:szCs w:val="22"/>
        </w:rPr>
      </w:pPr>
      <w:r w:rsidRPr="00873E5B">
        <w:rPr>
          <w:bCs/>
          <w:sz w:val="22"/>
          <w:szCs w:val="22"/>
        </w:rPr>
        <w:t xml:space="preserve">8. </w:t>
      </w:r>
      <w:r w:rsidRPr="00873E5B">
        <w:rPr>
          <w:sz w:val="22"/>
          <w:szCs w:val="22"/>
        </w:rPr>
        <w:t xml:space="preserve">Zmiana wyżej wymienionych osób i danych nie wymaga aneksu do umowy i jest skuteczna </w:t>
      </w:r>
      <w:r w:rsidRPr="00873E5B">
        <w:rPr>
          <w:sz w:val="22"/>
          <w:szCs w:val="22"/>
        </w:rPr>
        <w:br/>
        <w:t xml:space="preserve">      z chwilą pisemnego poinformowania drugiej strony, w przypadku braku powiadomienia uznaje się</w:t>
      </w:r>
      <w:r w:rsidRPr="00873E5B">
        <w:rPr>
          <w:sz w:val="22"/>
          <w:szCs w:val="22"/>
        </w:rPr>
        <w:br/>
        <w:t xml:space="preserve">     że poprzednio wskazane osoby i dane są nadal aktualne.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>10. W przypadku realizacji zamówień, na  pozycje w których do oceny ofert konieczne było</w:t>
      </w:r>
      <w:r w:rsidRPr="00873E5B">
        <w:rPr>
          <w:sz w:val="22"/>
          <w:szCs w:val="22"/>
        </w:rPr>
        <w:br/>
        <w:t xml:space="preserve">      podanie w ofercie ułamkowej ilości opakowań (zaokrąglonych do dwóch miejsc po  przecinku), </w:t>
      </w:r>
      <w:r w:rsidRPr="00873E5B">
        <w:rPr>
          <w:sz w:val="22"/>
          <w:szCs w:val="22"/>
        </w:rPr>
        <w:br/>
        <w:t xml:space="preserve">     Wykonawca zobowiązuje się do dostarczania zamówionego towaru w pełnych opakowaniach </w:t>
      </w:r>
      <w:r w:rsidRPr="00873E5B">
        <w:rPr>
          <w:sz w:val="22"/>
          <w:szCs w:val="22"/>
        </w:rPr>
        <w:br/>
        <w:t xml:space="preserve">     po zaokrągleniu w górę.</w:t>
      </w:r>
    </w:p>
    <w:p w:rsidR="00873E5B" w:rsidRPr="00873E5B" w:rsidRDefault="00873E5B" w:rsidP="00873E5B">
      <w:pPr>
        <w:jc w:val="both"/>
        <w:rPr>
          <w:rFonts w:eastAsia="Calibri"/>
          <w:sz w:val="22"/>
          <w:szCs w:val="22"/>
        </w:rPr>
      </w:pPr>
      <w:r w:rsidRPr="00873E5B">
        <w:rPr>
          <w:rFonts w:eastAsia="Calibri"/>
          <w:sz w:val="22"/>
          <w:szCs w:val="22"/>
        </w:rPr>
        <w:t>11. Wykonawca ponosi odpowiedzialność (ryzyko utraty, uszkodzenia itp. powstałe w czasie</w:t>
      </w:r>
      <w:r w:rsidRPr="00873E5B">
        <w:rPr>
          <w:rFonts w:eastAsia="Calibri"/>
          <w:sz w:val="22"/>
          <w:szCs w:val="22"/>
        </w:rPr>
        <w:br/>
        <w:t xml:space="preserve">       transportu) za przedmiot umowy do czasu jego formalnego przyjęcia przez Zamawiającego, </w:t>
      </w:r>
      <w:r w:rsidRPr="00873E5B">
        <w:rPr>
          <w:rFonts w:eastAsia="Calibri"/>
          <w:sz w:val="22"/>
          <w:szCs w:val="22"/>
        </w:rPr>
        <w:br/>
        <w:t xml:space="preserve">       tj. podpisania dokumentu dostawy.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</w:p>
    <w:p w:rsidR="00873E5B" w:rsidRPr="00873E5B" w:rsidRDefault="00873E5B" w:rsidP="00873E5B">
      <w:pPr>
        <w:pStyle w:val="Tekstpodstawowy3"/>
        <w:jc w:val="center"/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5. ROZLICZENIA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b/>
          <w:bCs/>
          <w:szCs w:val="22"/>
        </w:rPr>
        <w:br/>
      </w:r>
      <w:r w:rsidRPr="00873E5B">
        <w:rPr>
          <w:rFonts w:ascii="Times New Roman" w:hAnsi="Times New Roman"/>
          <w:szCs w:val="22"/>
        </w:rPr>
        <w:t xml:space="preserve">1. Strony dokonywać będą rozliczenia realizacji umowy na podstawie faktur częściowych, </w:t>
      </w:r>
      <w:r w:rsidRPr="00873E5B">
        <w:rPr>
          <w:rFonts w:ascii="Times New Roman" w:hAnsi="Times New Roman"/>
          <w:szCs w:val="22"/>
        </w:rPr>
        <w:br/>
        <w:t xml:space="preserve">    wystawionych zgodnie z ilością i rodzajem dostarczonych odczynników na podstawie złożonego</w:t>
      </w:r>
      <w:r w:rsidRPr="00873E5B">
        <w:rPr>
          <w:rFonts w:ascii="Times New Roman" w:hAnsi="Times New Roman"/>
          <w:szCs w:val="22"/>
        </w:rPr>
        <w:br/>
        <w:t xml:space="preserve">    zamówienia.</w:t>
      </w:r>
    </w:p>
    <w:p w:rsidR="00873E5B" w:rsidRPr="00873E5B" w:rsidRDefault="00873E5B" w:rsidP="00873E5B">
      <w:pPr>
        <w:jc w:val="both"/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 xml:space="preserve">2. Należność za faktyczną ilość zakupionego Przedmiotu umowy regulowana będzie w oparciu </w:t>
      </w:r>
      <w:r w:rsidRPr="00873E5B">
        <w:rPr>
          <w:sz w:val="22"/>
          <w:szCs w:val="22"/>
        </w:rPr>
        <w:br/>
        <w:t xml:space="preserve">    o  przedstawioną fakturę VAT przelewem na konto Wykonawcy w terminie </w:t>
      </w:r>
      <w:r w:rsidRPr="00873E5B">
        <w:rPr>
          <w:b/>
          <w:bCs/>
          <w:sz w:val="22"/>
          <w:szCs w:val="22"/>
        </w:rPr>
        <w:t>.... dni,</w:t>
      </w:r>
      <w:r w:rsidRPr="00873E5B">
        <w:rPr>
          <w:sz w:val="22"/>
          <w:szCs w:val="22"/>
        </w:rPr>
        <w:t xml:space="preserve"> licząc od dnia</w:t>
      </w:r>
      <w:r w:rsidRPr="00873E5B">
        <w:rPr>
          <w:sz w:val="22"/>
          <w:szCs w:val="22"/>
        </w:rPr>
        <w:br/>
        <w:t xml:space="preserve">    otrzymania prawidłowo wystawionej pod względem formalnym i merytorycznym faktury VAT.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3. Zamawiający oświadcza, że jest płatnikiem podatku VAT  i upoważnia Wykonawcę  do</w:t>
      </w:r>
      <w:r w:rsidRPr="00873E5B">
        <w:rPr>
          <w:rFonts w:ascii="Times New Roman" w:hAnsi="Times New Roman"/>
          <w:szCs w:val="22"/>
        </w:rPr>
        <w:br/>
        <w:t xml:space="preserve">     wystawienia faktury bez podpisu odbiorcy. 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4. Dniem zapłaty jest dzień obciążenia rachunku Zamawiającego. W przypadku błędnie wystawionej</w:t>
      </w:r>
      <w:r w:rsidRPr="00873E5B">
        <w:rPr>
          <w:rFonts w:ascii="Times New Roman" w:hAnsi="Times New Roman"/>
          <w:szCs w:val="22"/>
        </w:rPr>
        <w:br/>
        <w:t xml:space="preserve">    faktury VAT, Zamawiający zastrzega sobie prawo do wstrzymania zapłaty do dnia otrzymania </w:t>
      </w:r>
      <w:r w:rsidRPr="00873E5B">
        <w:rPr>
          <w:rFonts w:ascii="Times New Roman" w:hAnsi="Times New Roman"/>
          <w:szCs w:val="22"/>
        </w:rPr>
        <w:br/>
        <w:t xml:space="preserve">    prawidłowo wystawionej faktury. 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5. W przypadku, gdy termin płatności przypada w sobotę lub dzień ustawowo wolny od pracy, </w:t>
      </w:r>
      <w:r w:rsidRPr="00873E5B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>6. Wykonawca nie ma prawa odmówić realizacji zamówienia, nawet w przypadku wystąpienia</w:t>
      </w:r>
      <w:r w:rsidRPr="00873E5B">
        <w:rPr>
          <w:sz w:val="22"/>
          <w:szCs w:val="22"/>
        </w:rPr>
        <w:br/>
        <w:t xml:space="preserve">     zaległości płatniczych.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873E5B" w:rsidRPr="00873E5B" w:rsidRDefault="00873E5B" w:rsidP="00873E5B">
      <w:pPr>
        <w:pStyle w:val="Tekstpodstawowy3"/>
        <w:jc w:val="center"/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6 . OKRES WAŻNOŚCI</w:t>
      </w:r>
    </w:p>
    <w:p w:rsidR="00873E5B" w:rsidRPr="00873E5B" w:rsidRDefault="00873E5B" w:rsidP="00873E5B">
      <w:pPr>
        <w:pStyle w:val="Tekstpodstawowy3"/>
        <w:rPr>
          <w:rFonts w:eastAsia="Arial Unicode MS"/>
          <w:color w:val="FF0000"/>
          <w:sz w:val="22"/>
          <w:szCs w:val="22"/>
        </w:rPr>
      </w:pPr>
      <w:r w:rsidRPr="00873E5B">
        <w:rPr>
          <w:b/>
          <w:bCs/>
          <w:sz w:val="22"/>
          <w:szCs w:val="22"/>
        </w:rPr>
        <w:br/>
      </w:r>
      <w:r w:rsidRPr="00873E5B">
        <w:rPr>
          <w:sz w:val="22"/>
          <w:szCs w:val="22"/>
        </w:rPr>
        <w:t xml:space="preserve">1. Wykonawca oświadcza, że dostarczany przedmiot umowy będzie posiadać okres ważności  zgodny </w:t>
      </w:r>
      <w:r w:rsidRPr="00873E5B">
        <w:rPr>
          <w:sz w:val="22"/>
          <w:szCs w:val="22"/>
        </w:rPr>
        <w:br/>
        <w:t xml:space="preserve">     z wymaganym w arkuszach cenowych, będących załącznikiem nr 1 do niniejszej Umowy.</w:t>
      </w:r>
      <w:r w:rsidRPr="00873E5B">
        <w:rPr>
          <w:color w:val="FF0000"/>
          <w:sz w:val="22"/>
          <w:szCs w:val="22"/>
        </w:rPr>
        <w:br/>
        <w:t xml:space="preserve">   </w:t>
      </w:r>
    </w:p>
    <w:p w:rsidR="00873E5B" w:rsidRPr="00873E5B" w:rsidRDefault="00873E5B" w:rsidP="00873E5B">
      <w:pPr>
        <w:pStyle w:val="Tekstpodstawowy3"/>
        <w:jc w:val="center"/>
        <w:rPr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7. KARY UMOWNE I ODSTĄPIENIE OD UMOWY</w:t>
      </w:r>
    </w:p>
    <w:p w:rsidR="00873E5B" w:rsidRPr="00873E5B" w:rsidRDefault="00873E5B" w:rsidP="00873E5B">
      <w:pPr>
        <w:pStyle w:val="Tekstpodstawowy3"/>
        <w:rPr>
          <w:rFonts w:eastAsia="Arial Unicode MS"/>
          <w:sz w:val="22"/>
          <w:szCs w:val="22"/>
        </w:rPr>
      </w:pPr>
      <w:r w:rsidRPr="00873E5B">
        <w:rPr>
          <w:b/>
          <w:bCs/>
          <w:sz w:val="22"/>
          <w:szCs w:val="22"/>
        </w:rPr>
        <w:br/>
      </w:r>
      <w:r w:rsidRPr="00873E5B">
        <w:rPr>
          <w:sz w:val="22"/>
          <w:szCs w:val="22"/>
        </w:rPr>
        <w:t xml:space="preserve">1.Strony  zastrzegają sobie prawo do naliczania kar umownych  w następujących wypadkach </w:t>
      </w:r>
      <w:r w:rsidRPr="00873E5B">
        <w:rPr>
          <w:sz w:val="22"/>
          <w:szCs w:val="22"/>
        </w:rPr>
        <w:br/>
        <w:t xml:space="preserve">   i wysokościach :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Wykonawca zapłaci Zamawiającemu karę umowną :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lastRenderedPageBreak/>
        <w:t>1.1 za niezrealizowanie dostawy w terminie określonym w § 4 ust.4  dostawy ustala się karę</w:t>
      </w:r>
      <w:r w:rsidRPr="00873E5B">
        <w:rPr>
          <w:rFonts w:ascii="Times New Roman" w:hAnsi="Times New Roman"/>
          <w:szCs w:val="22"/>
        </w:rPr>
        <w:br/>
        <w:t xml:space="preserve">    umowną w wysokości 0,5 % wartości brutto zamówionego a nie dostarczonego w terminie </w:t>
      </w:r>
      <w:r w:rsidRPr="00873E5B">
        <w:rPr>
          <w:rFonts w:ascii="Times New Roman" w:hAnsi="Times New Roman"/>
          <w:b/>
          <w:szCs w:val="22"/>
        </w:rPr>
        <w:br/>
        <w:t xml:space="preserve">     </w:t>
      </w:r>
      <w:r w:rsidRPr="00873E5B">
        <w:rPr>
          <w:rFonts w:ascii="Times New Roman" w:hAnsi="Times New Roman"/>
          <w:szCs w:val="22"/>
        </w:rPr>
        <w:t>towaru, licząc za każdy dzień  opóźnienia,  do dnia zrealizowania dostawy lub wypowiedzenia</w:t>
      </w:r>
      <w:r w:rsidRPr="00873E5B">
        <w:rPr>
          <w:rFonts w:ascii="Times New Roman" w:hAnsi="Times New Roman"/>
          <w:szCs w:val="22"/>
        </w:rPr>
        <w:br/>
        <w:t xml:space="preserve">     umowy przez Zamawiającego na  podstawie  § 7 ust.  </w:t>
      </w:r>
      <w:proofErr w:type="spellStart"/>
      <w:r w:rsidRPr="00873E5B">
        <w:rPr>
          <w:rFonts w:ascii="Times New Roman" w:hAnsi="Times New Roman"/>
          <w:szCs w:val="22"/>
        </w:rPr>
        <w:t>pkt</w:t>
      </w:r>
      <w:proofErr w:type="spellEnd"/>
      <w:r w:rsidRPr="00873E5B">
        <w:rPr>
          <w:rFonts w:ascii="Times New Roman" w:hAnsi="Times New Roman"/>
          <w:szCs w:val="22"/>
        </w:rPr>
        <w:t xml:space="preserve"> 1.2. Kwota odpowiadająca wysokości</w:t>
      </w:r>
      <w:r w:rsidRPr="00873E5B">
        <w:rPr>
          <w:rFonts w:ascii="Times New Roman" w:hAnsi="Times New Roman"/>
          <w:szCs w:val="22"/>
        </w:rPr>
        <w:br/>
        <w:t xml:space="preserve">    naliczonych kar umownych może zostać potrącona z zobowiązań Zamawiającego wobec</w:t>
      </w:r>
      <w:r w:rsidRPr="00873E5B">
        <w:rPr>
          <w:rFonts w:ascii="Times New Roman" w:hAnsi="Times New Roman"/>
          <w:szCs w:val="22"/>
        </w:rPr>
        <w:br/>
        <w:t xml:space="preserve">    Wykonawcy,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 1.2 w przypadku nie zrealizowania dostawy w terminie do 10 dni roboczych, licząc po wyznaczonym</w:t>
      </w:r>
      <w:r w:rsidRPr="00873E5B">
        <w:rPr>
          <w:rFonts w:ascii="Times New Roman" w:hAnsi="Times New Roman"/>
          <w:szCs w:val="22"/>
        </w:rPr>
        <w:br/>
        <w:t xml:space="preserve">      do poszczególnych pakietów terminie zgodnie z arkuszem cenowym, Zamawiający może</w:t>
      </w:r>
      <w:r w:rsidRPr="00873E5B">
        <w:rPr>
          <w:rFonts w:ascii="Times New Roman" w:hAnsi="Times New Roman"/>
          <w:szCs w:val="22"/>
        </w:rPr>
        <w:br/>
        <w:t xml:space="preserve">      wypowiedzieć  umowę ze skutkiem natychmiastowym, obciążając Wykonawcę karą umowną </w:t>
      </w:r>
      <w:r w:rsidRPr="00873E5B">
        <w:rPr>
          <w:rFonts w:ascii="Times New Roman" w:hAnsi="Times New Roman"/>
          <w:szCs w:val="22"/>
        </w:rPr>
        <w:br/>
        <w:t xml:space="preserve">      w wysokości 5 % wartości brutto </w:t>
      </w:r>
      <w:r w:rsidRPr="00873E5B">
        <w:rPr>
          <w:rFonts w:ascii="Times New Roman" w:hAnsi="Times New Roman"/>
          <w:bCs/>
          <w:szCs w:val="22"/>
        </w:rPr>
        <w:t>danej partii dostawy</w:t>
      </w:r>
      <w:r w:rsidRPr="00873E5B">
        <w:rPr>
          <w:rFonts w:ascii="Times New Roman" w:hAnsi="Times New Roman"/>
          <w:b/>
          <w:bCs/>
          <w:szCs w:val="22"/>
        </w:rPr>
        <w:t xml:space="preserve"> </w:t>
      </w:r>
      <w:r w:rsidRPr="00873E5B">
        <w:rPr>
          <w:rFonts w:ascii="Times New Roman" w:hAnsi="Times New Roman"/>
          <w:szCs w:val="22"/>
        </w:rPr>
        <w:t>oraz kosztami poniesionymi z powodu</w:t>
      </w:r>
      <w:r w:rsidRPr="00873E5B">
        <w:rPr>
          <w:rFonts w:ascii="Times New Roman" w:hAnsi="Times New Roman"/>
          <w:szCs w:val="22"/>
        </w:rPr>
        <w:br/>
        <w:t xml:space="preserve">      niewykonania   postanowień umowy przez Wykonawcę,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1.3 w przypadku odstąpienia od umowy przez Wykonawcę z przyczyn niezależnych </w:t>
      </w:r>
      <w:r w:rsidRPr="00873E5B">
        <w:rPr>
          <w:rFonts w:ascii="Times New Roman" w:hAnsi="Times New Roman"/>
          <w:szCs w:val="22"/>
        </w:rPr>
        <w:br/>
        <w:t xml:space="preserve">      od Zamawiającego, Wykonawca zapłaci Zamawiającemu karę umowną w wysokości  5 % </w:t>
      </w:r>
      <w:r w:rsidRPr="00873E5B">
        <w:rPr>
          <w:rFonts w:ascii="Times New Roman" w:hAnsi="Times New Roman"/>
          <w:szCs w:val="22"/>
        </w:rPr>
        <w:br/>
        <w:t xml:space="preserve">      wartości brutto umowy pozostałej do realizacji oraz kwotę kosztów dodatkowych, poniesionych</w:t>
      </w:r>
      <w:r w:rsidRPr="00873E5B">
        <w:rPr>
          <w:rFonts w:ascii="Times New Roman" w:hAnsi="Times New Roman"/>
          <w:szCs w:val="22"/>
        </w:rPr>
        <w:br/>
        <w:t xml:space="preserve">      przez Zamawiającego z powodu odstąpienia od umowy przez Wykonawcę.</w:t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Zamawiający zapłaci Wykonawcy karę umowną :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1.4 w przypadku odstąpienia od umowy przez Zamawiającego z przyczyn niezależnych </w:t>
      </w:r>
      <w:r w:rsidRPr="00873E5B">
        <w:rPr>
          <w:rFonts w:ascii="Times New Roman" w:hAnsi="Times New Roman"/>
          <w:szCs w:val="22"/>
        </w:rPr>
        <w:br/>
        <w:t xml:space="preserve">      od Wykonawcy, Zamawiający zapłaci Wykonawcy karę umowną w wysokości  5 % wartości</w:t>
      </w:r>
      <w:r w:rsidRPr="00873E5B">
        <w:rPr>
          <w:rFonts w:ascii="Times New Roman" w:hAnsi="Times New Roman"/>
          <w:szCs w:val="22"/>
        </w:rPr>
        <w:br/>
        <w:t xml:space="preserve">      brutto umowy pozostałej do realizacji 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>2.Strony zastrzegają sobie prawo dochodzenia odszkodowania uzupełniającego do  wysokości</w:t>
      </w:r>
      <w:r w:rsidRPr="00873E5B">
        <w:rPr>
          <w:rFonts w:ascii="Times New Roman" w:hAnsi="Times New Roman"/>
          <w:szCs w:val="22"/>
        </w:rPr>
        <w:br/>
        <w:t xml:space="preserve">    rzeczywiście poniesionej szkody na zasadach określonych w Kodeksie cywilnym.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3. W razie wystąpienia istotnej zmiany okoliczności powodującej, że wykonanie umowy nie leży </w:t>
      </w:r>
      <w:r w:rsidRPr="00873E5B">
        <w:rPr>
          <w:rFonts w:ascii="Times New Roman" w:hAnsi="Times New Roman"/>
          <w:szCs w:val="22"/>
        </w:rPr>
        <w:br/>
        <w:t xml:space="preserve">    w interesie publicznym, czego nie można było przewidzieć w chwili zawarcia umowy, </w:t>
      </w:r>
      <w:r w:rsidRPr="00873E5B">
        <w:rPr>
          <w:rFonts w:ascii="Times New Roman" w:hAnsi="Times New Roman"/>
          <w:szCs w:val="22"/>
        </w:rPr>
        <w:br/>
        <w:t xml:space="preserve">    Zamawiający może odstąpić od umowy w terminie jednego miesiąca od powzięcia wiadomości  </w:t>
      </w:r>
      <w:r w:rsidRPr="00873E5B">
        <w:rPr>
          <w:rFonts w:ascii="Times New Roman" w:hAnsi="Times New Roman"/>
          <w:szCs w:val="22"/>
        </w:rPr>
        <w:br/>
        <w:t xml:space="preserve">    o powyższych okolicznościach. W tym wypadku Wykonawca może żądać wyłącznie </w:t>
      </w:r>
      <w:r w:rsidRPr="00873E5B">
        <w:rPr>
          <w:rFonts w:ascii="Times New Roman" w:hAnsi="Times New Roman"/>
          <w:szCs w:val="22"/>
        </w:rPr>
        <w:br/>
        <w:t xml:space="preserve">    wynagrodzenia należnego z tytułu wykonanych zamówień.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4. W przypadku, o którym mowa w ust. 3 postanowienia o karze umownej (§ 7 ust. 1 pkt. 1.4), nie</w:t>
      </w:r>
      <w:r w:rsidRPr="00873E5B">
        <w:rPr>
          <w:rFonts w:ascii="Times New Roman" w:hAnsi="Times New Roman"/>
          <w:szCs w:val="22"/>
        </w:rPr>
        <w:br/>
        <w:t xml:space="preserve">    mają zastosowania, Wykonawca nie może żądać odszkodowania na zasadach ogólnych.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5. Rozwiązanie umowy za zgodą obu Stron może nastąpić w każdym czasie trwania umowy, przy </w:t>
      </w:r>
      <w:r w:rsidRPr="00873E5B">
        <w:rPr>
          <w:sz w:val="22"/>
          <w:szCs w:val="22"/>
        </w:rPr>
        <w:br/>
        <w:t xml:space="preserve">    zachowaniu 1-miesięcznego okresu wypowiedzenia ze skutkiem na koniec miesiąca</w:t>
      </w:r>
      <w:r w:rsidRPr="00873E5B">
        <w:rPr>
          <w:sz w:val="22"/>
          <w:szCs w:val="22"/>
        </w:rPr>
        <w:br/>
        <w:t xml:space="preserve">    kalendarzowego. 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 xml:space="preserve">6. Oświadczenie o odstąpieniu nie wyłącza dochodzenia kar umownych przez Zamawiającego </w:t>
      </w:r>
      <w:r w:rsidRPr="00873E5B">
        <w:rPr>
          <w:sz w:val="22"/>
          <w:szCs w:val="22"/>
        </w:rPr>
        <w:br/>
        <w:t xml:space="preserve">     od Wykonawcy i odszkodowania za poniesione szkody.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sz w:val="22"/>
          <w:szCs w:val="22"/>
        </w:rPr>
        <w:t xml:space="preserve">7. </w:t>
      </w:r>
      <w:r w:rsidRPr="00873E5B">
        <w:rPr>
          <w:iCs/>
          <w:sz w:val="22"/>
          <w:szCs w:val="22"/>
        </w:rPr>
        <w:t>Strony dopuszczają zmiany umowy w zakresie: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 - numeru katalogowego produktu,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 - nazwy produktu przy zachowaniu jego parametrów, bez zmiany składu,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 - sposobu konfekcjonowania bez zmiany ceny,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 - wymiany/ uzupełnienia elementów składowych aparatury w sytuacji gdy:  </w:t>
      </w:r>
    </w:p>
    <w:p w:rsidR="00873E5B" w:rsidRPr="00873E5B" w:rsidRDefault="00873E5B" w:rsidP="00873E5B">
      <w:pPr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   a) wprowadzony zostanie do sprzedaży przez wykonawcę produkt zmodyfikowany/ udoskonalony,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   b) wystąpi przejściowy brak produktu z przyczyn leżących po stronie producenta przy</w:t>
      </w:r>
      <w:r w:rsidRPr="00873E5B">
        <w:rPr>
          <w:iCs/>
          <w:sz w:val="22"/>
          <w:szCs w:val="22"/>
        </w:rPr>
        <w:br/>
        <w:t xml:space="preserve">         jednoczesnym dostarczeniu produktu zamiennego o parametrach nie gorszych od </w:t>
      </w:r>
      <w:r w:rsidRPr="00873E5B">
        <w:rPr>
          <w:iCs/>
          <w:sz w:val="22"/>
          <w:szCs w:val="22"/>
        </w:rPr>
        <w:br/>
        <w:t xml:space="preserve">         produktu objętego umową – bez zmiany procedury wykonania badania.</w:t>
      </w:r>
    </w:p>
    <w:p w:rsidR="00873E5B" w:rsidRPr="00873E5B" w:rsidRDefault="00873E5B" w:rsidP="00873E5B">
      <w:pPr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>Wszelkie zmiany wymagają obustronnie podpisanego aneksu do umowy.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iCs/>
          <w:sz w:val="22"/>
          <w:szCs w:val="22"/>
        </w:rPr>
        <w:t xml:space="preserve">Powyższe zmiany nie mogą skutkować zmianą ceny jednostkowej na wyższą, wartości umowy </w:t>
      </w:r>
      <w:r w:rsidRPr="00873E5B">
        <w:rPr>
          <w:iCs/>
          <w:sz w:val="22"/>
          <w:szCs w:val="22"/>
        </w:rPr>
        <w:br/>
        <w:t>i nie mogą być niekorzystne dla Zamawiającego</w:t>
      </w:r>
      <w:r w:rsidRPr="00873E5B">
        <w:rPr>
          <w:sz w:val="22"/>
          <w:szCs w:val="22"/>
        </w:rPr>
        <w:t>.</w:t>
      </w:r>
    </w:p>
    <w:p w:rsidR="00873E5B" w:rsidRPr="00873E5B" w:rsidRDefault="00873E5B" w:rsidP="00873E5B">
      <w:pPr>
        <w:jc w:val="both"/>
        <w:rPr>
          <w:sz w:val="22"/>
          <w:szCs w:val="22"/>
        </w:rPr>
      </w:pP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</w:p>
    <w:p w:rsidR="00873E5B" w:rsidRPr="00873E5B" w:rsidRDefault="00873E5B" w:rsidP="00873E5B">
      <w:pPr>
        <w:jc w:val="center"/>
        <w:rPr>
          <w:rFonts w:eastAsia="Arial Unicode MS"/>
          <w:b/>
          <w:bCs/>
          <w:sz w:val="22"/>
          <w:szCs w:val="22"/>
        </w:rPr>
      </w:pPr>
      <w:r w:rsidRPr="00873E5B">
        <w:rPr>
          <w:b/>
          <w:bCs/>
          <w:sz w:val="22"/>
          <w:szCs w:val="22"/>
        </w:rPr>
        <w:t>§ 8. SPORY</w:t>
      </w:r>
      <w:r w:rsidRPr="00873E5B">
        <w:rPr>
          <w:b/>
          <w:bCs/>
          <w:sz w:val="22"/>
          <w:szCs w:val="22"/>
        </w:rPr>
        <w:br/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eastAsia="Arial Unicode MS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   Spory  mogące wyniknąć na tle wykonywania niniejszej umowy, Strony zobowiązują się rozstrzygać</w:t>
      </w:r>
      <w:r w:rsidRPr="00873E5B">
        <w:rPr>
          <w:rFonts w:ascii="Times New Roman" w:hAnsi="Times New Roman"/>
          <w:szCs w:val="22"/>
        </w:rPr>
        <w:br/>
        <w:t xml:space="preserve">    polubownie. W razie braku możliwości polubownego załatwienia sporów, będą one rozstrzygane </w:t>
      </w:r>
      <w:r w:rsidRPr="00873E5B">
        <w:rPr>
          <w:rFonts w:ascii="Times New Roman" w:hAnsi="Times New Roman"/>
          <w:szCs w:val="22"/>
        </w:rPr>
        <w:br/>
        <w:t xml:space="preserve">    przez sąd  właściwy dla siedziby Zamawiającego.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</w:p>
    <w:p w:rsidR="00873E5B" w:rsidRPr="00873E5B" w:rsidRDefault="00873E5B" w:rsidP="00873E5B">
      <w:pPr>
        <w:rPr>
          <w:rFonts w:eastAsia="Arial Unicode MS"/>
          <w:b/>
          <w:bCs/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  <w:t xml:space="preserve">         </w:t>
      </w:r>
      <w:r w:rsidRPr="00873E5B">
        <w:rPr>
          <w:b/>
          <w:bCs/>
          <w:sz w:val="22"/>
          <w:szCs w:val="22"/>
        </w:rPr>
        <w:t>§ 9. POSTANOWIENIA KOŃCOWE</w:t>
      </w:r>
      <w:r w:rsidRPr="00873E5B">
        <w:rPr>
          <w:b/>
          <w:bCs/>
          <w:sz w:val="22"/>
          <w:szCs w:val="22"/>
        </w:rPr>
        <w:br/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lastRenderedPageBreak/>
        <w:t xml:space="preserve">1. W sprawach nieuregulowanych niniejszą umową stosuje się przepisy Ustawy Prawo zamówień </w:t>
      </w:r>
      <w:r w:rsidRPr="00873E5B">
        <w:rPr>
          <w:rFonts w:ascii="Times New Roman" w:hAnsi="Times New Roman"/>
          <w:szCs w:val="22"/>
        </w:rPr>
        <w:br/>
        <w:t xml:space="preserve">     publicznych i Kodeksu cywilnego.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2. Wszelkie zmiany w umowie, jej rozwiązania, wypowiedzenie albo odstąpienie od niej wymagają </w:t>
      </w:r>
      <w:r w:rsidRPr="00873E5B">
        <w:rPr>
          <w:rFonts w:ascii="Times New Roman" w:hAnsi="Times New Roman"/>
          <w:szCs w:val="22"/>
        </w:rPr>
        <w:br/>
        <w:t xml:space="preserve">    zachowania formy pisemnej  pod  rygorem  nieważności.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>3. Wykonawca nie ma prawa dokonać przeniesienia całości bądź jakiejkolwiek części uprawnień</w:t>
      </w:r>
      <w:r w:rsidRPr="00873E5B">
        <w:rPr>
          <w:rFonts w:ascii="Times New Roman" w:hAnsi="Times New Roman"/>
          <w:szCs w:val="22"/>
        </w:rPr>
        <w:br/>
        <w:t xml:space="preserve">    przysługujących mu w stosunku do Zamawiającego bez uprzedniej pisemnej zgody Zamawiającego.</w:t>
      </w:r>
      <w:r w:rsidRPr="00873E5B">
        <w:rPr>
          <w:rFonts w:ascii="Times New Roman" w:hAnsi="Times New Roman"/>
          <w:szCs w:val="22"/>
        </w:rPr>
        <w:br/>
        <w:t xml:space="preserve">    Wykonawcy bez zgody Zamawiającego nie przysługuje w szczególności prawo do przeniesienia</w:t>
      </w:r>
      <w:r w:rsidRPr="00873E5B">
        <w:rPr>
          <w:rFonts w:ascii="Times New Roman" w:hAnsi="Times New Roman"/>
          <w:szCs w:val="22"/>
        </w:rPr>
        <w:br/>
        <w:t xml:space="preserve">    jakichkolwiek praw do wynagrodzenia wynikającego z niniejszej umowy (zakaz cesji).</w:t>
      </w:r>
    </w:p>
    <w:p w:rsidR="00873E5B" w:rsidRPr="00873E5B" w:rsidRDefault="00873E5B" w:rsidP="00873E5B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873E5B">
        <w:rPr>
          <w:rFonts w:ascii="Times New Roman" w:hAnsi="Times New Roman"/>
          <w:szCs w:val="22"/>
        </w:rPr>
        <w:t xml:space="preserve">4. Tytuły paragrafów mają jedynie charakter porządkowy i nie wpływają na sposób interpretacji </w:t>
      </w:r>
      <w:r w:rsidRPr="00873E5B">
        <w:rPr>
          <w:rFonts w:ascii="Times New Roman" w:hAnsi="Times New Roman"/>
          <w:szCs w:val="22"/>
        </w:rPr>
        <w:br/>
        <w:t xml:space="preserve">    zapisów Umowy.</w:t>
      </w:r>
    </w:p>
    <w:p w:rsidR="00873E5B" w:rsidRPr="00873E5B" w:rsidRDefault="00873E5B" w:rsidP="00873E5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873E5B">
        <w:rPr>
          <w:sz w:val="22"/>
          <w:szCs w:val="22"/>
        </w:rPr>
        <w:t>5. Umowę niniejszą sporządzono w dwóch jednobrzmiących egzemplarzach, po jednym  egzemplarzu</w:t>
      </w:r>
      <w:r w:rsidRPr="00873E5B">
        <w:rPr>
          <w:sz w:val="22"/>
          <w:szCs w:val="22"/>
        </w:rPr>
        <w:br/>
        <w:t xml:space="preserve">    dla każdej ze Stron.</w:t>
      </w:r>
    </w:p>
    <w:p w:rsidR="00873E5B" w:rsidRPr="00873E5B" w:rsidRDefault="00873E5B" w:rsidP="00873E5B">
      <w:pPr>
        <w:contextualSpacing/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>6. Wykonawca zobowiązuje się do zachowania w tajemnicy wszelkich informacji o charakterze</w:t>
      </w:r>
      <w:r w:rsidRPr="00873E5B">
        <w:rPr>
          <w:iCs/>
          <w:sz w:val="22"/>
          <w:szCs w:val="22"/>
        </w:rPr>
        <w:br/>
        <w:t xml:space="preserve">      organizacyjnym, ekonomicznym i technicznym mogących stanowić tajemnicę </w:t>
      </w:r>
      <w:r w:rsidRPr="00873E5B">
        <w:rPr>
          <w:iCs/>
          <w:sz w:val="22"/>
          <w:szCs w:val="22"/>
        </w:rPr>
        <w:br/>
        <w:t xml:space="preserve">      przedsiębiorstwa Zamawiającego w rozumieniu ustawy z dnia 16 kwietnia 1993 r. </w:t>
      </w:r>
      <w:r w:rsidRPr="00873E5B">
        <w:rPr>
          <w:iCs/>
          <w:sz w:val="22"/>
          <w:szCs w:val="22"/>
        </w:rPr>
        <w:br/>
        <w:t xml:space="preserve">       o zwalczaniu nieuczciwej konkurencji (Dz. U. z 2003 r. Nr 153, poz. 1503 ze zm.), jak</w:t>
      </w:r>
      <w:r w:rsidRPr="00873E5B">
        <w:rPr>
          <w:iCs/>
          <w:sz w:val="22"/>
          <w:szCs w:val="22"/>
        </w:rPr>
        <w:br/>
        <w:t xml:space="preserve">      również zobowiązuje się do przestrzegania przepisów ustawy z dnia 29 sierpnia 1997r. </w:t>
      </w:r>
      <w:r w:rsidRPr="00873E5B">
        <w:rPr>
          <w:iCs/>
          <w:sz w:val="22"/>
          <w:szCs w:val="22"/>
        </w:rPr>
        <w:br/>
        <w:t xml:space="preserve">      o ochronie danych osobowych (</w:t>
      </w:r>
      <w:proofErr w:type="spellStart"/>
      <w:r w:rsidRPr="00873E5B">
        <w:rPr>
          <w:iCs/>
          <w:sz w:val="22"/>
          <w:szCs w:val="22"/>
        </w:rPr>
        <w:t>t.j</w:t>
      </w:r>
      <w:proofErr w:type="spellEnd"/>
      <w:r w:rsidRPr="00873E5B">
        <w:rPr>
          <w:iCs/>
          <w:sz w:val="22"/>
          <w:szCs w:val="22"/>
        </w:rPr>
        <w:t xml:space="preserve">. Dz. U. z 2016 r. poz.922 z </w:t>
      </w:r>
      <w:proofErr w:type="spellStart"/>
      <w:r w:rsidRPr="00873E5B">
        <w:rPr>
          <w:iCs/>
          <w:sz w:val="22"/>
          <w:szCs w:val="22"/>
        </w:rPr>
        <w:t>późn</w:t>
      </w:r>
      <w:proofErr w:type="spellEnd"/>
      <w:r w:rsidRPr="00873E5B">
        <w:rPr>
          <w:iCs/>
          <w:sz w:val="22"/>
          <w:szCs w:val="22"/>
        </w:rPr>
        <w:t xml:space="preserve">. zm.) oraz ustawy z dnia </w:t>
      </w:r>
      <w:r w:rsidRPr="00873E5B">
        <w:rPr>
          <w:iCs/>
          <w:sz w:val="22"/>
          <w:szCs w:val="22"/>
        </w:rPr>
        <w:br/>
        <w:t xml:space="preserve">       5 sierpnia 2010 r. o ochronie informacji niejawnych (</w:t>
      </w:r>
      <w:proofErr w:type="spellStart"/>
      <w:r w:rsidRPr="00873E5B">
        <w:rPr>
          <w:iCs/>
          <w:sz w:val="22"/>
          <w:szCs w:val="22"/>
        </w:rPr>
        <w:t>t.j</w:t>
      </w:r>
      <w:proofErr w:type="spellEnd"/>
      <w:r w:rsidRPr="00873E5B">
        <w:rPr>
          <w:iCs/>
          <w:sz w:val="22"/>
          <w:szCs w:val="22"/>
        </w:rPr>
        <w:t xml:space="preserve">. </w:t>
      </w:r>
      <w:proofErr w:type="spellStart"/>
      <w:r w:rsidRPr="00873E5B">
        <w:rPr>
          <w:iCs/>
          <w:sz w:val="22"/>
          <w:szCs w:val="22"/>
        </w:rPr>
        <w:t>Dz.U</w:t>
      </w:r>
      <w:proofErr w:type="spellEnd"/>
      <w:r w:rsidRPr="00873E5B">
        <w:rPr>
          <w:iCs/>
          <w:sz w:val="22"/>
          <w:szCs w:val="22"/>
        </w:rPr>
        <w:t xml:space="preserve">. 2016 r., poz. 1167 ze zm.), w tym </w:t>
      </w:r>
      <w:r w:rsidRPr="00873E5B">
        <w:rPr>
          <w:iCs/>
          <w:sz w:val="22"/>
          <w:szCs w:val="22"/>
        </w:rPr>
        <w:br/>
        <w:t xml:space="preserve">      w szczególności do: </w:t>
      </w:r>
    </w:p>
    <w:p w:rsidR="00873E5B" w:rsidRPr="00873E5B" w:rsidRDefault="00873E5B" w:rsidP="00873E5B">
      <w:pPr>
        <w:numPr>
          <w:ilvl w:val="0"/>
          <w:numId w:val="19"/>
        </w:numPr>
        <w:contextualSpacing/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>ochrony i zabezpieczenia danych zgodnie z wymogami ustaw,</w:t>
      </w:r>
    </w:p>
    <w:p w:rsidR="00873E5B" w:rsidRPr="00873E5B" w:rsidRDefault="00873E5B" w:rsidP="00873E5B">
      <w:pPr>
        <w:numPr>
          <w:ilvl w:val="0"/>
          <w:numId w:val="19"/>
        </w:numPr>
        <w:contextualSpacing/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 xml:space="preserve">przetwarzania informacji i danych osobowych wyłącznie w zakresie i celu przewidzianym w umowie, </w:t>
      </w:r>
    </w:p>
    <w:p w:rsidR="00873E5B" w:rsidRPr="00873E5B" w:rsidRDefault="00873E5B" w:rsidP="00873E5B">
      <w:pPr>
        <w:numPr>
          <w:ilvl w:val="0"/>
          <w:numId w:val="19"/>
        </w:numPr>
        <w:contextualSpacing/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>zachowania w tajemnicy danych osobowych pozyskanych w związku z realizacją umowy</w:t>
      </w:r>
    </w:p>
    <w:p w:rsidR="00873E5B" w:rsidRPr="00873E5B" w:rsidRDefault="00873E5B" w:rsidP="00873E5B">
      <w:pPr>
        <w:numPr>
          <w:ilvl w:val="0"/>
          <w:numId w:val="19"/>
        </w:numPr>
        <w:contextualSpacing/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>zwrotu  wszelkich  zawierających  dane  osobowe   nośników danych   przekazanych   przez Zmawiającego oraz trwałego zniszczenia wszystkich ich kopii,</w:t>
      </w:r>
    </w:p>
    <w:p w:rsidR="00873E5B" w:rsidRPr="00873E5B" w:rsidRDefault="00873E5B" w:rsidP="00873E5B">
      <w:pPr>
        <w:numPr>
          <w:ilvl w:val="0"/>
          <w:numId w:val="19"/>
        </w:numPr>
        <w:contextualSpacing/>
        <w:jc w:val="both"/>
        <w:rPr>
          <w:iCs/>
          <w:sz w:val="22"/>
          <w:szCs w:val="22"/>
        </w:rPr>
      </w:pPr>
      <w:r w:rsidRPr="00873E5B">
        <w:rPr>
          <w:iCs/>
          <w:sz w:val="22"/>
          <w:szCs w:val="22"/>
        </w:rPr>
        <w:t>niezwłocznego    poinformowania    Zamawiającego    o    każdym    przypadku    naruszenia bezpieczeństwa danych.</w:t>
      </w:r>
    </w:p>
    <w:p w:rsidR="00873E5B" w:rsidRPr="00873E5B" w:rsidRDefault="00873E5B" w:rsidP="00873E5B">
      <w:pPr>
        <w:contextualSpacing/>
        <w:jc w:val="both"/>
        <w:rPr>
          <w:iCs/>
          <w:sz w:val="22"/>
          <w:szCs w:val="22"/>
        </w:rPr>
      </w:pPr>
      <w:r w:rsidRPr="00873E5B">
        <w:rPr>
          <w:b/>
          <w:iCs/>
          <w:sz w:val="22"/>
          <w:szCs w:val="22"/>
        </w:rPr>
        <w:t>7</w:t>
      </w:r>
      <w:r w:rsidRPr="00873E5B">
        <w:rPr>
          <w:iCs/>
          <w:sz w:val="22"/>
          <w:szCs w:val="22"/>
        </w:rPr>
        <w:t>. Naruszenie obowiązku, o którym mowa w punkcie 6</w:t>
      </w:r>
      <w:r w:rsidRPr="00873E5B">
        <w:rPr>
          <w:b/>
          <w:iCs/>
          <w:sz w:val="22"/>
          <w:szCs w:val="22"/>
        </w:rPr>
        <w:t> </w:t>
      </w:r>
      <w:r w:rsidRPr="00873E5B">
        <w:rPr>
          <w:iCs/>
          <w:sz w:val="22"/>
          <w:szCs w:val="22"/>
        </w:rPr>
        <w:t xml:space="preserve"> powoduje odpowiedzialność Wykonawcy </w:t>
      </w:r>
      <w:r w:rsidRPr="00873E5B">
        <w:rPr>
          <w:iCs/>
          <w:sz w:val="22"/>
          <w:szCs w:val="22"/>
        </w:rPr>
        <w:br/>
        <w:t xml:space="preserve">    za szkodę wyrządzoną Zamawiającemu (na zasadach wynikających z kodeksu cywilnego) oraz </w:t>
      </w:r>
      <w:r w:rsidRPr="00873E5B">
        <w:rPr>
          <w:iCs/>
          <w:sz w:val="22"/>
          <w:szCs w:val="22"/>
        </w:rPr>
        <w:br/>
        <w:t xml:space="preserve">    stanowi podstawę do rozwiązania niniejszej umowy przez Zamawiającego z zachowaniem</w:t>
      </w:r>
      <w:r w:rsidRPr="00873E5B">
        <w:rPr>
          <w:iCs/>
          <w:sz w:val="22"/>
          <w:szCs w:val="22"/>
        </w:rPr>
        <w:br/>
        <w:t xml:space="preserve">    14- dniowego okresu wypowiedzenia.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jc w:val="both"/>
        <w:rPr>
          <w:sz w:val="22"/>
          <w:szCs w:val="22"/>
        </w:rPr>
      </w:pPr>
      <w:r w:rsidRPr="00873E5B">
        <w:rPr>
          <w:sz w:val="22"/>
          <w:szCs w:val="22"/>
        </w:rPr>
        <w:t>Integralną część umowy stanowi załącznik nr 1 do umowy  -  Formularz ofertowy wraz z arkuszami cenowymi.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ab/>
        <w:t>.................................</w:t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  <w:t xml:space="preserve">       ............................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ab/>
        <w:t xml:space="preserve">ZAMAWIAJĄCY </w:t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  <w:t xml:space="preserve">    WYKONAWCA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  <w:t xml:space="preserve"> ....................... *</w:t>
      </w:r>
    </w:p>
    <w:p w:rsidR="00873E5B" w:rsidRPr="00873E5B" w:rsidRDefault="00873E5B" w:rsidP="00873E5B">
      <w:pPr>
        <w:rPr>
          <w:sz w:val="22"/>
          <w:szCs w:val="22"/>
        </w:rPr>
      </w:pP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</w:r>
      <w:r w:rsidRPr="00873E5B">
        <w:rPr>
          <w:sz w:val="22"/>
          <w:szCs w:val="22"/>
        </w:rPr>
        <w:tab/>
        <w:t xml:space="preserve">AKCEPTUJĘ </w:t>
      </w:r>
    </w:p>
    <w:p w:rsidR="00873E5B" w:rsidRPr="00873E5B" w:rsidRDefault="00873E5B" w:rsidP="00873E5B">
      <w:pPr>
        <w:rPr>
          <w:rFonts w:eastAsia="Arial Unicode MS"/>
          <w:sz w:val="22"/>
          <w:szCs w:val="22"/>
        </w:rPr>
      </w:pPr>
    </w:p>
    <w:p w:rsidR="00873E5B" w:rsidRPr="00873E5B" w:rsidRDefault="00873E5B" w:rsidP="00873E5B">
      <w:pPr>
        <w:rPr>
          <w:sz w:val="22"/>
          <w:szCs w:val="22"/>
          <w:vertAlign w:val="superscript"/>
        </w:rPr>
      </w:pPr>
      <w:r w:rsidRPr="00873E5B">
        <w:rPr>
          <w:b/>
          <w:bCs/>
          <w:sz w:val="22"/>
          <w:szCs w:val="22"/>
        </w:rPr>
        <w:t>*- proszę uzupełnić</w:t>
      </w:r>
    </w:p>
    <w:p w:rsidR="00873E5B" w:rsidRPr="00873E5B" w:rsidRDefault="00873E5B" w:rsidP="00873E5B">
      <w:pPr>
        <w:pStyle w:val="Tekstpodstawowy"/>
        <w:spacing w:line="240" w:lineRule="auto"/>
        <w:rPr>
          <w:sz w:val="22"/>
          <w:szCs w:val="22"/>
        </w:rPr>
      </w:pPr>
    </w:p>
    <w:p w:rsidR="00873E5B" w:rsidRPr="00873E5B" w:rsidRDefault="00873E5B" w:rsidP="00873E5B">
      <w:pPr>
        <w:pStyle w:val="Tekstpodstawowy"/>
        <w:spacing w:line="240" w:lineRule="auto"/>
        <w:rPr>
          <w:sz w:val="22"/>
          <w:szCs w:val="22"/>
        </w:rPr>
      </w:pPr>
    </w:p>
    <w:p w:rsidR="00873E5B" w:rsidRPr="00873E5B" w:rsidRDefault="00873E5B" w:rsidP="00873E5B">
      <w:pPr>
        <w:pStyle w:val="Tekstpodstawowy"/>
        <w:spacing w:line="240" w:lineRule="auto"/>
        <w:rPr>
          <w:sz w:val="22"/>
          <w:szCs w:val="22"/>
        </w:rPr>
      </w:pPr>
    </w:p>
    <w:p w:rsidR="00873E5B" w:rsidRPr="00873E5B" w:rsidRDefault="00873E5B" w:rsidP="00873E5B">
      <w:pPr>
        <w:pStyle w:val="Tekstpodstawowy"/>
        <w:spacing w:line="240" w:lineRule="auto"/>
        <w:rPr>
          <w:sz w:val="22"/>
          <w:szCs w:val="22"/>
        </w:rPr>
      </w:pPr>
    </w:p>
    <w:p w:rsidR="00873E5B" w:rsidRPr="00873E5B" w:rsidRDefault="00873E5B" w:rsidP="00873E5B">
      <w:pPr>
        <w:rPr>
          <w:sz w:val="22"/>
          <w:szCs w:val="22"/>
        </w:rPr>
      </w:pPr>
    </w:p>
    <w:p w:rsidR="002F798A" w:rsidRPr="00873E5B" w:rsidRDefault="002F798A" w:rsidP="00873E5B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sectPr w:rsidR="002F798A" w:rsidRPr="00873E5B" w:rsidSect="00FC69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8E6" w:rsidRDefault="006378E6" w:rsidP="006378E6">
      <w:r>
        <w:separator/>
      </w:r>
    </w:p>
  </w:endnote>
  <w:endnote w:type="continuationSeparator" w:id="0">
    <w:p w:rsidR="006378E6" w:rsidRDefault="006378E6" w:rsidP="00637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E6" w:rsidRDefault="006378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E6" w:rsidRDefault="006378E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E6" w:rsidRDefault="006378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8E6" w:rsidRDefault="006378E6" w:rsidP="006378E6">
      <w:r>
        <w:separator/>
      </w:r>
    </w:p>
  </w:footnote>
  <w:footnote w:type="continuationSeparator" w:id="0">
    <w:p w:rsidR="006378E6" w:rsidRDefault="006378E6" w:rsidP="00637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E6" w:rsidRDefault="006378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E6" w:rsidRDefault="006378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8E6" w:rsidRDefault="006378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7B3B97"/>
    <w:multiLevelType w:val="hybridMultilevel"/>
    <w:tmpl w:val="476091B6"/>
    <w:lvl w:ilvl="0" w:tplc="5E4039F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F2303FA"/>
    <w:multiLevelType w:val="hybridMultilevel"/>
    <w:tmpl w:val="622CCE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07E"/>
    <w:rsid w:val="00203486"/>
    <w:rsid w:val="002F798A"/>
    <w:rsid w:val="0039638F"/>
    <w:rsid w:val="00443357"/>
    <w:rsid w:val="004D0BD1"/>
    <w:rsid w:val="004E5397"/>
    <w:rsid w:val="005B12F0"/>
    <w:rsid w:val="006378E6"/>
    <w:rsid w:val="00873E5B"/>
    <w:rsid w:val="00B302B7"/>
    <w:rsid w:val="00B9390E"/>
    <w:rsid w:val="00C9407E"/>
    <w:rsid w:val="00D96F3F"/>
    <w:rsid w:val="00DC0C85"/>
    <w:rsid w:val="00FC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3E5B"/>
  </w:style>
  <w:style w:type="paragraph" w:styleId="Nagwek1">
    <w:name w:val="heading 1"/>
    <w:basedOn w:val="Normalny"/>
    <w:next w:val="Normalny"/>
    <w:link w:val="Nagwek1Znak"/>
    <w:qFormat/>
    <w:rsid w:val="00FC694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8">
    <w:name w:val="heading 8"/>
    <w:basedOn w:val="Normalny"/>
    <w:next w:val="Normalny"/>
    <w:qFormat/>
    <w:rsid w:val="00FC694A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C694A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C694A"/>
    <w:pPr>
      <w:spacing w:line="360" w:lineRule="auto"/>
      <w:jc w:val="both"/>
    </w:pPr>
  </w:style>
  <w:style w:type="paragraph" w:styleId="Tekstpodstawowywcity">
    <w:name w:val="Body Text Indent"/>
    <w:basedOn w:val="Normalny"/>
    <w:rsid w:val="00FC694A"/>
    <w:pPr>
      <w:spacing w:line="360" w:lineRule="auto"/>
      <w:ind w:left="709" w:hanging="1"/>
      <w:jc w:val="both"/>
    </w:pPr>
  </w:style>
  <w:style w:type="paragraph" w:styleId="Tekstpodstawowy2">
    <w:name w:val="Body Text 2"/>
    <w:basedOn w:val="Normalny"/>
    <w:rsid w:val="00FC694A"/>
    <w:pPr>
      <w:spacing w:line="360" w:lineRule="auto"/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rsid w:val="00FC694A"/>
    <w:pPr>
      <w:jc w:val="both"/>
    </w:pPr>
  </w:style>
  <w:style w:type="paragraph" w:customStyle="1" w:styleId="Mapadokumentu">
    <w:name w:val="Mapa dokumentu"/>
    <w:basedOn w:val="Normalny"/>
    <w:semiHidden/>
    <w:rsid w:val="00FC694A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6378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78E6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873E5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73E5B"/>
  </w:style>
  <w:style w:type="paragraph" w:styleId="NormalnyWeb">
    <w:name w:val="Normal (Web)"/>
    <w:basedOn w:val="Normalny"/>
    <w:uiPriority w:val="99"/>
    <w:unhideWhenUsed/>
    <w:rsid w:val="00873E5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2050</Words>
  <Characters>14625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4</cp:revision>
  <cp:lastPrinted>1601-01-01T00:00:00Z</cp:lastPrinted>
  <dcterms:created xsi:type="dcterms:W3CDTF">2019-09-20T11:40:00Z</dcterms:created>
  <dcterms:modified xsi:type="dcterms:W3CDTF">2019-09-24T08:44:00Z</dcterms:modified>
</cp:coreProperties>
</file>