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9F9" w:rsidRDefault="008319F9" w:rsidP="008319F9">
      <w:pPr>
        <w:pStyle w:val="Nagwek4"/>
        <w:jc w:val="left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-229870</wp:posOffset>
                </wp:positionH>
                <wp:positionV relativeFrom="paragraph">
                  <wp:posOffset>5715</wp:posOffset>
                </wp:positionV>
                <wp:extent cx="2310765" cy="868045"/>
                <wp:effectExtent l="13335" t="8255" r="9525" b="9525"/>
                <wp:wrapNone/>
                <wp:docPr id="3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8680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319F9" w:rsidRDefault="008319F9" w:rsidP="008319F9"/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319F9" w:rsidRDefault="008319F9" w:rsidP="008319F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3" o:spid="_x0000_s1026" style="position:absolute;left:0;text-align:left;margin-left:-18.1pt;margin-top:.45pt;width:181.95pt;height:6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" filled="f" strokeweight=".25pt">
                <v:textbox inset="1pt,1pt,1pt,1pt">
                  <w:txbxContent>
                    <w:p w:rsidR="008319F9" w:rsidRDefault="008319F9" w:rsidP="008319F9"/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319F9" w:rsidRDefault="008319F9" w:rsidP="008319F9"/>
                  </w:txbxContent>
                </v:textbox>
              </v:roundrect>
            </w:pict>
          </mc:Fallback>
        </mc:AlternateContent>
      </w:r>
    </w:p>
    <w:p w:rsidR="008319F9" w:rsidRDefault="008319F9" w:rsidP="008319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319F9" w:rsidRPr="008B3C7B" w:rsidRDefault="008319F9" w:rsidP="008319F9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319F9" w:rsidRDefault="008319F9" w:rsidP="008319F9">
      <w:pPr>
        <w:pStyle w:val="Nagwek"/>
        <w:rPr>
          <w:sz w:val="24"/>
        </w:rPr>
      </w:pPr>
    </w:p>
    <w:p w:rsidR="008319F9" w:rsidRDefault="008319F9" w:rsidP="008319F9">
      <w:pPr>
        <w:pStyle w:val="Nagwek"/>
        <w:rPr>
          <w:sz w:val="24"/>
        </w:rPr>
      </w:pPr>
    </w:p>
    <w:p w:rsidR="008319F9" w:rsidRPr="0000184A" w:rsidRDefault="008319F9" w:rsidP="008319F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4270FE">
        <w:rPr>
          <w:b/>
          <w:sz w:val="24"/>
        </w:rPr>
        <w:t>KC-zp.272-</w:t>
      </w:r>
      <w:r w:rsidR="006B5A48">
        <w:rPr>
          <w:b/>
          <w:sz w:val="24"/>
        </w:rPr>
        <w:t>577</w:t>
      </w:r>
      <w:r w:rsidRPr="004270FE">
        <w:rPr>
          <w:b/>
          <w:sz w:val="24"/>
        </w:rPr>
        <w:t>/1</w:t>
      </w:r>
      <w:r>
        <w:rPr>
          <w:b/>
          <w:sz w:val="24"/>
        </w:rPr>
        <w:t>9</w: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6B5A48" w:rsidRDefault="000563B7" w:rsidP="006B5A48">
      <w:pPr>
        <w:pStyle w:val="Tekstpodstawowywcity"/>
        <w:ind w:firstLine="0"/>
        <w:jc w:val="center"/>
        <w:rPr>
          <w:szCs w:val="24"/>
        </w:rPr>
      </w:pPr>
      <w:bookmarkStart w:id="0" w:name="_GoBack"/>
      <w:bookmarkEnd w:id="0"/>
      <w:r w:rsidRPr="007D5FE9">
        <w:rPr>
          <w:szCs w:val="24"/>
        </w:rPr>
        <w:t xml:space="preserve">Dotyczy postępowania prowadzonego w trybie </w:t>
      </w:r>
      <w:r w:rsidR="008319F9">
        <w:rPr>
          <w:szCs w:val="24"/>
        </w:rPr>
        <w:t xml:space="preserve">art. 138o ustawy </w:t>
      </w:r>
      <w:proofErr w:type="spellStart"/>
      <w:r w:rsidR="008319F9">
        <w:rPr>
          <w:szCs w:val="24"/>
        </w:rPr>
        <w:t>Pzp</w:t>
      </w:r>
      <w:proofErr w:type="spellEnd"/>
      <w:r w:rsidR="00D137A1" w:rsidRPr="007D5FE9">
        <w:rPr>
          <w:szCs w:val="24"/>
        </w:rPr>
        <w:t xml:space="preserve">, którego przedmiotem jest: </w:t>
      </w:r>
    </w:p>
    <w:p w:rsidR="006B5A48" w:rsidRPr="0073746B" w:rsidRDefault="006B5A48" w:rsidP="006B5A48">
      <w:pPr>
        <w:pStyle w:val="Tekstpodstawowywcity"/>
        <w:ind w:firstLine="0"/>
        <w:jc w:val="center"/>
      </w:pPr>
      <w:r w:rsidRPr="0073746B">
        <w:rPr>
          <w:b/>
        </w:rPr>
        <w:t>Kompleksowa usługa cateringowa dla uczestników głównych obchodów Jubileuszu 100-lecia AGH  w dniu 19 października 2019 r. w ICE Kraków - KC-zp.272-577/19</w:t>
      </w:r>
    </w:p>
    <w:p w:rsidR="00264FCB" w:rsidRPr="00493D26" w:rsidRDefault="00264FCB" w:rsidP="00264FCB">
      <w:pPr>
        <w:pStyle w:val="Tekstpodstawowywcity"/>
        <w:ind w:firstLine="0"/>
      </w:pPr>
    </w:p>
    <w:p w:rsidR="008319F9" w:rsidRPr="00F9689F" w:rsidRDefault="008319F9" w:rsidP="008319F9">
      <w:pPr>
        <w:pStyle w:val="Tekstpodstawowywcity"/>
        <w:ind w:firstLine="0"/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3D1274"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8319F9">
      <w:headerReference w:type="default" r:id="rId6"/>
      <w:footerReference w:type="even" r:id="rId7"/>
      <w:footerReference w:type="default" r:id="rId8"/>
      <w:pgSz w:w="11906" w:h="16838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2E2" w:rsidRDefault="00FF62E2">
      <w:pPr>
        <w:spacing w:after="0" w:line="240" w:lineRule="auto"/>
      </w:pPr>
      <w:r>
        <w:separator/>
      </w:r>
    </w:p>
  </w:endnote>
  <w:endnote w:type="continuationSeparator" w:id="0">
    <w:p w:rsidR="00FF62E2" w:rsidRDefault="00FF6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F62E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F62E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2E2" w:rsidRDefault="00FF62E2">
      <w:pPr>
        <w:spacing w:after="0" w:line="240" w:lineRule="auto"/>
      </w:pPr>
      <w:r>
        <w:separator/>
      </w:r>
    </w:p>
  </w:footnote>
  <w:footnote w:type="continuationSeparator" w:id="0">
    <w:p w:rsidR="00FF62E2" w:rsidRDefault="00FF6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7D5FE9" w:rsidP="007D5FE9">
    <w:pPr>
      <w:pStyle w:val="Nagwek"/>
      <w:jc w:val="center"/>
    </w:pPr>
    <w:r>
      <w:t xml:space="preserve">                                                   </w:t>
    </w:r>
  </w:p>
  <w:p w:rsidR="007D5FE9" w:rsidRDefault="007D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563B7"/>
    <w:rsid w:val="000E6C60"/>
    <w:rsid w:val="0016381A"/>
    <w:rsid w:val="00190BEC"/>
    <w:rsid w:val="001F4E82"/>
    <w:rsid w:val="00224E6B"/>
    <w:rsid w:val="00264FCB"/>
    <w:rsid w:val="002656C1"/>
    <w:rsid w:val="002837BF"/>
    <w:rsid w:val="003D1274"/>
    <w:rsid w:val="00430A9F"/>
    <w:rsid w:val="0043323D"/>
    <w:rsid w:val="00517B58"/>
    <w:rsid w:val="005B3970"/>
    <w:rsid w:val="005D50A0"/>
    <w:rsid w:val="005E5BD1"/>
    <w:rsid w:val="00623F70"/>
    <w:rsid w:val="006A1E12"/>
    <w:rsid w:val="006B5A48"/>
    <w:rsid w:val="006C5575"/>
    <w:rsid w:val="007C58E0"/>
    <w:rsid w:val="007D5FE9"/>
    <w:rsid w:val="008319F9"/>
    <w:rsid w:val="00927537"/>
    <w:rsid w:val="009B558F"/>
    <w:rsid w:val="009C5BCB"/>
    <w:rsid w:val="00BC579B"/>
    <w:rsid w:val="00C1740E"/>
    <w:rsid w:val="00CB20B0"/>
    <w:rsid w:val="00CE56F0"/>
    <w:rsid w:val="00D137A1"/>
    <w:rsid w:val="00D70839"/>
    <w:rsid w:val="00D940B8"/>
    <w:rsid w:val="00E67EFE"/>
    <w:rsid w:val="00EC138C"/>
    <w:rsid w:val="00F85EA7"/>
    <w:rsid w:val="00FF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68520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5A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5A4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9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3</cp:revision>
  <dcterms:created xsi:type="dcterms:W3CDTF">2019-09-12T08:48:00Z</dcterms:created>
  <dcterms:modified xsi:type="dcterms:W3CDTF">2019-09-20T11:48:00Z</dcterms:modified>
</cp:coreProperties>
</file>