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12419">
      <w:pPr>
        <w:spacing w:line="360" w:lineRule="auto"/>
        <w:rPr>
          <w:b/>
          <w:bCs/>
          <w:color w:val="000000"/>
          <w:sz w:val="24"/>
        </w:rPr>
      </w:pPr>
      <w:r w:rsidRPr="0021241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12419">
      <w:pPr>
        <w:spacing w:line="360" w:lineRule="auto"/>
        <w:rPr>
          <w:color w:val="000000"/>
          <w:sz w:val="24"/>
        </w:rPr>
      </w:pPr>
      <w:r w:rsidRPr="0021241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1241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12419">
      <w:pPr>
        <w:spacing w:line="360" w:lineRule="auto"/>
        <w:rPr>
          <w:color w:val="000000"/>
          <w:sz w:val="24"/>
        </w:rPr>
      </w:pPr>
      <w:r w:rsidRPr="0021241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1241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1241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12419" w:rsidRPr="0021241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12419" w:rsidRPr="0021241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12419" w:rsidRPr="00212419">
        <w:rPr>
          <w:b/>
          <w:color w:val="000000"/>
          <w:sz w:val="24"/>
        </w:rPr>
        <w:t>Usługa cateringowa podczas Webinarium w ramach projektu "Międzynarodowi Absolwenci wsparciem dla Politechniki Częstochowskiej"</w:t>
      </w:r>
      <w:r w:rsidR="00A3606B">
        <w:rPr>
          <w:b/>
          <w:color w:val="000000"/>
          <w:sz w:val="24"/>
        </w:rPr>
        <w:t xml:space="preserve">, </w:t>
      </w:r>
      <w:proofErr w:type="spellStart"/>
      <w:r w:rsidR="00A3606B">
        <w:rPr>
          <w:b/>
          <w:color w:val="000000"/>
          <w:sz w:val="24"/>
        </w:rPr>
        <w:t>spr</w:t>
      </w:r>
      <w:proofErr w:type="spellEnd"/>
      <w:r w:rsidR="00A3606B">
        <w:rPr>
          <w:b/>
          <w:color w:val="000000"/>
          <w:sz w:val="24"/>
        </w:rPr>
        <w:t>. nr rej. ZP/US-06/19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12419" w:rsidTr="00E66659">
        <w:trPr>
          <w:cantSplit/>
        </w:trPr>
        <w:tc>
          <w:tcPr>
            <w:tcW w:w="9640" w:type="dxa"/>
          </w:tcPr>
          <w:p w:rsidR="00212419" w:rsidRDefault="00212419" w:rsidP="00E666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2419">
              <w:rPr>
                <w:b/>
                <w:sz w:val="24"/>
              </w:rPr>
              <w:t>"Mamy Smak" S.C. Małgorzata Posyłek, Marta Politańska</w:t>
            </w:r>
          </w:p>
          <w:p w:rsidR="00212419" w:rsidRDefault="00212419" w:rsidP="00E666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2419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212419">
              <w:rPr>
                <w:b/>
                <w:sz w:val="24"/>
              </w:rPr>
              <w:t>Częstochowa</w:t>
            </w:r>
          </w:p>
          <w:p w:rsidR="00212419" w:rsidRDefault="00212419" w:rsidP="00E666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12419">
              <w:rPr>
                <w:b/>
                <w:sz w:val="24"/>
              </w:rPr>
              <w:t>Al. Armii Krajowej</w:t>
            </w:r>
            <w:r>
              <w:rPr>
                <w:b/>
                <w:sz w:val="24"/>
              </w:rPr>
              <w:t xml:space="preserve"> </w:t>
            </w:r>
            <w:r w:rsidRPr="00212419">
              <w:rPr>
                <w:b/>
                <w:sz w:val="24"/>
              </w:rPr>
              <w:t>21</w:t>
            </w:r>
          </w:p>
          <w:p w:rsidR="00212419" w:rsidRDefault="00212419" w:rsidP="00E6665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54288F">
              <w:rPr>
                <w:b/>
                <w:sz w:val="24"/>
              </w:rPr>
              <w:t>2 080,</w:t>
            </w:r>
            <w:bookmarkStart w:id="0" w:name="_GoBack"/>
            <w:bookmarkEnd w:id="0"/>
            <w:r w:rsidRPr="00212419">
              <w:rPr>
                <w:b/>
                <w:sz w:val="24"/>
              </w:rPr>
              <w:t>00 zł</w:t>
            </w:r>
            <w:r w:rsidR="00A3606B">
              <w:rPr>
                <w:b/>
                <w:sz w:val="24"/>
              </w:rPr>
              <w:t xml:space="preserve"> brutto</w:t>
            </w:r>
          </w:p>
          <w:p w:rsidR="00212419" w:rsidRPr="00253031" w:rsidRDefault="00212419" w:rsidP="00E6665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12419" w:rsidRDefault="00212419" w:rsidP="00E6665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12419">
              <w:rPr>
                <w:sz w:val="24"/>
              </w:rPr>
              <w:t>Wybrana oferta jest ofertą najkorzystniejszą i jednocześnie jedyną  jaka wpłynęła w przedmiotowym postępowaniu.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932"/>
        <w:gridCol w:w="3544"/>
      </w:tblGrid>
      <w:tr w:rsidR="00A3606B" w:rsidRPr="00C63DA0" w:rsidTr="00A3606B">
        <w:tc>
          <w:tcPr>
            <w:tcW w:w="540" w:type="dxa"/>
            <w:shd w:val="clear" w:color="auto" w:fill="auto"/>
            <w:vAlign w:val="center"/>
          </w:tcPr>
          <w:p w:rsidR="00A3606B" w:rsidRPr="00C63DA0" w:rsidRDefault="00A360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3606B" w:rsidRPr="00C63DA0" w:rsidRDefault="00A360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3606B" w:rsidRPr="00C63DA0" w:rsidRDefault="00A3606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A3606B" w:rsidRPr="00C63DA0" w:rsidRDefault="00A360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241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3606B" w:rsidRPr="00C63DA0" w:rsidRDefault="00A360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3606B" w:rsidRPr="00C63DA0" w:rsidTr="00A3606B">
        <w:tc>
          <w:tcPr>
            <w:tcW w:w="540" w:type="dxa"/>
            <w:shd w:val="clear" w:color="auto" w:fill="auto"/>
            <w:vAlign w:val="center"/>
          </w:tcPr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24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3606B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>"Mamy Smak" S.C.</w:t>
            </w:r>
          </w:p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Małgorzata Posyłek, Marta Politańska</w:t>
            </w:r>
          </w:p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>Al. Armii Krajowej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124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100</w:t>
            </w:r>
            <w:r w:rsidRPr="0021241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3606B" w:rsidRPr="00C63DA0" w:rsidRDefault="00A3606B" w:rsidP="00E666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21241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12419">
      <w:pPr>
        <w:pStyle w:val="Nagwek"/>
        <w:tabs>
          <w:tab w:val="clear" w:pos="4536"/>
        </w:tabs>
        <w:jc w:val="both"/>
        <w:rPr>
          <w:sz w:val="24"/>
        </w:rPr>
      </w:pPr>
      <w:r w:rsidRPr="0021241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A3606B">
        <w:rPr>
          <w:sz w:val="24"/>
        </w:rPr>
        <w:t>2019-09-20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CF6" w:rsidRDefault="00B05CF6">
      <w:r>
        <w:separator/>
      </w:r>
    </w:p>
  </w:endnote>
  <w:endnote w:type="continuationSeparator" w:id="0">
    <w:p w:rsidR="00B05CF6" w:rsidRDefault="00B05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419" w:rsidRDefault="002124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54288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288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288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419" w:rsidRDefault="002124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CF6" w:rsidRDefault="00B05CF6">
      <w:r>
        <w:separator/>
      </w:r>
    </w:p>
  </w:footnote>
  <w:footnote w:type="continuationSeparator" w:id="0">
    <w:p w:rsidR="00B05CF6" w:rsidRDefault="00B05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419" w:rsidRDefault="002124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419" w:rsidRDefault="002124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419" w:rsidRDefault="002124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5CF6"/>
    <w:rsid w:val="00140696"/>
    <w:rsid w:val="00212419"/>
    <w:rsid w:val="00253031"/>
    <w:rsid w:val="00377700"/>
    <w:rsid w:val="0054288F"/>
    <w:rsid w:val="005C147E"/>
    <w:rsid w:val="007118AF"/>
    <w:rsid w:val="007124E4"/>
    <w:rsid w:val="00745012"/>
    <w:rsid w:val="0087722C"/>
    <w:rsid w:val="00987E41"/>
    <w:rsid w:val="00A3606B"/>
    <w:rsid w:val="00B05CF6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A32CA7"/>
  <w15:chartTrackingRefBased/>
  <w15:docId w15:val="{A45B4EF0-E30F-4FA7-97E8-E0C4A0CD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2019-09-19T12:25:00Z</dcterms:created>
  <dcterms:modified xsi:type="dcterms:W3CDTF">2019-09-19T12:25:00Z</dcterms:modified>
</cp:coreProperties>
</file>