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D10BB" w:rsidRPr="006D10BB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D10BB" w:rsidRPr="006D10BB">
        <w:rPr>
          <w:b/>
          <w:sz w:val="24"/>
        </w:rPr>
        <w:t>ZP/D-33/A/19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F83C37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D10BB" w:rsidRPr="006D10BB">
        <w:rPr>
          <w:b/>
        </w:rPr>
        <w:t>przetarg nieograniczony</w:t>
      </w:r>
      <w:r w:rsidR="00753DC1">
        <w:t xml:space="preserve"> na:</w:t>
      </w:r>
      <w:r w:rsidR="00F83C37">
        <w:t xml:space="preserve"> </w:t>
      </w:r>
      <w:bookmarkStart w:id="0" w:name="_GoBack"/>
      <w:bookmarkEnd w:id="0"/>
      <w:r w:rsidR="006D10BB" w:rsidRPr="006D10BB">
        <w:rPr>
          <w:b/>
          <w:szCs w:val="24"/>
        </w:rPr>
        <w:t>Dostawa drukarek 3 D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D10BB" w:rsidRPr="006D10BB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D10BB" w:rsidRPr="006D10BB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D10BB" w:rsidRPr="006D10BB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51C" w:rsidRDefault="005A251C">
      <w:r>
        <w:separator/>
      </w:r>
    </w:p>
  </w:endnote>
  <w:endnote w:type="continuationSeparator" w:id="0">
    <w:p w:rsidR="005A251C" w:rsidRDefault="005A2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3C3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3C3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0BB" w:rsidRDefault="006D10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51C" w:rsidRDefault="005A251C">
      <w:r>
        <w:separator/>
      </w:r>
    </w:p>
  </w:footnote>
  <w:footnote w:type="continuationSeparator" w:id="0">
    <w:p w:rsidR="005A251C" w:rsidRDefault="005A251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0BB" w:rsidRDefault="006D10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0BB" w:rsidRDefault="006D10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0BB" w:rsidRDefault="006D10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251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251C"/>
    <w:rsid w:val="005A5013"/>
    <w:rsid w:val="005C3627"/>
    <w:rsid w:val="00641063"/>
    <w:rsid w:val="00664D2F"/>
    <w:rsid w:val="00697D36"/>
    <w:rsid w:val="006B51E7"/>
    <w:rsid w:val="006D10BB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3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A38935"/>
  <w15:chartTrackingRefBased/>
  <w15:docId w15:val="{7A30593C-F791-44C4-8405-0D01C948A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A8978F-4A11-4DB4-8B27-A342A4DB7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2019-09-18T07:30:00Z</dcterms:created>
  <dcterms:modified xsi:type="dcterms:W3CDTF">2019-09-18T07:30:00Z</dcterms:modified>
</cp:coreProperties>
</file>