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C3E72" w:rsidRPr="00FC3E7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C3E72" w:rsidRPr="00FC3E72">
        <w:rPr>
          <w:rFonts w:ascii="Times New Roman" w:hAnsi="Times New Roman"/>
          <w:b/>
        </w:rPr>
        <w:t>ZP/D-33/A/19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C3E72" w:rsidRPr="00FC3E7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C3E72" w:rsidRPr="00FC3E7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C3E72" w:rsidRPr="00FC3E7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C3E72" w:rsidRPr="00FC3E7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C3E72" w:rsidRPr="00FC3E7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C3E72" w:rsidRPr="00FC3E72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C3E72" w:rsidRPr="00FC3E72">
        <w:rPr>
          <w:rFonts w:ascii="Times New Roman" w:hAnsi="Times New Roman"/>
          <w:b/>
        </w:rPr>
        <w:t>Dostawa drukarek 3 D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C3E72" w:rsidRPr="00FC3E7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8F3" w:rsidRDefault="00EF28F3" w:rsidP="0038231F">
      <w:pPr>
        <w:spacing w:after="0" w:line="240" w:lineRule="auto"/>
      </w:pPr>
      <w:r>
        <w:separator/>
      </w:r>
    </w:p>
  </w:endnote>
  <w:endnote w:type="continuationSeparator" w:id="0">
    <w:p w:rsidR="00EF28F3" w:rsidRDefault="00EF28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E72" w:rsidRDefault="00FC3E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46C9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46C9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E72" w:rsidRDefault="00FC3E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8F3" w:rsidRDefault="00EF28F3" w:rsidP="0038231F">
      <w:pPr>
        <w:spacing w:after="0" w:line="240" w:lineRule="auto"/>
      </w:pPr>
      <w:r>
        <w:separator/>
      </w:r>
    </w:p>
  </w:footnote>
  <w:footnote w:type="continuationSeparator" w:id="0">
    <w:p w:rsidR="00EF28F3" w:rsidRDefault="00EF28F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E72" w:rsidRDefault="00FC3E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E72" w:rsidRDefault="00FC3E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E72" w:rsidRDefault="00FC3E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28F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46C9D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28F3"/>
    <w:rsid w:val="00EF74CA"/>
    <w:rsid w:val="00F04280"/>
    <w:rsid w:val="00F365F2"/>
    <w:rsid w:val="00F43919"/>
    <w:rsid w:val="00F66810"/>
    <w:rsid w:val="00F8042D"/>
    <w:rsid w:val="00F90CD1"/>
    <w:rsid w:val="00FC0317"/>
    <w:rsid w:val="00FC3E7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F65D81E-EF91-4C2A-A22B-A3478B554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04CDE-382C-41B8-AA77-9FBCA13D2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2019-09-18T07:31:00Z</dcterms:created>
  <dcterms:modified xsi:type="dcterms:W3CDTF">2019-09-18T07:31:00Z</dcterms:modified>
</cp:coreProperties>
</file>