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97008" w:rsidRPr="00B9700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97008" w:rsidRPr="00B97008">
        <w:rPr>
          <w:b/>
          <w:sz w:val="24"/>
        </w:rPr>
        <w:t>ZP/D-31/A/19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97008" w:rsidRPr="00B97008">
        <w:rPr>
          <w:b/>
        </w:rPr>
        <w:t>przetarg nieograniczony</w:t>
      </w:r>
      <w:r w:rsidR="00753DC1">
        <w:t xml:space="preserve"> na:</w:t>
      </w:r>
    </w:p>
    <w:p w:rsidR="0000184A" w:rsidRDefault="00B9700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97008">
        <w:rPr>
          <w:b/>
          <w:sz w:val="24"/>
          <w:szCs w:val="24"/>
        </w:rPr>
        <w:t>Dostawa aparatury badawczej i pomiarowej dla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97008" w:rsidRPr="00B9700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97008" w:rsidRPr="00B97008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97008" w:rsidRPr="00B9700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780" w:rsidRDefault="00F67780">
      <w:r>
        <w:separator/>
      </w:r>
    </w:p>
  </w:endnote>
  <w:endnote w:type="continuationSeparator" w:id="0">
    <w:p w:rsidR="00F67780" w:rsidRDefault="00F67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70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70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008" w:rsidRDefault="00B970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780" w:rsidRDefault="00F67780">
      <w:r>
        <w:separator/>
      </w:r>
    </w:p>
  </w:footnote>
  <w:footnote w:type="continuationSeparator" w:id="0">
    <w:p w:rsidR="00F67780" w:rsidRDefault="00F6778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008" w:rsidRDefault="00B970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008" w:rsidRDefault="00B970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008" w:rsidRDefault="00B970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778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7008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7780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D1E8DA-C0CD-44A9-89E4-C914AE36A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8DE51-811A-4D90-8384-3DEB473D2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2019-09-17T11:37:00Z</dcterms:created>
  <dcterms:modified xsi:type="dcterms:W3CDTF">2019-09-17T11:37:00Z</dcterms:modified>
</cp:coreProperties>
</file>