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2C7A29" w:rsidP="001A443E">
      <w:pPr>
        <w:jc w:val="right"/>
        <w:rPr>
          <w:b/>
          <w:bCs/>
          <w:sz w:val="24"/>
        </w:rPr>
      </w:pPr>
      <w:r w:rsidRPr="002C7A2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2C7A29">
        <w:rPr>
          <w:sz w:val="24"/>
        </w:rPr>
        <w:t>2019-09-17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2C7A29" w:rsidRPr="002C7A29" w:rsidRDefault="002C7A29" w:rsidP="00A80738">
      <w:pPr>
        <w:rPr>
          <w:b/>
          <w:bCs/>
          <w:sz w:val="24"/>
        </w:rPr>
      </w:pPr>
      <w:r w:rsidRPr="002C7A29">
        <w:rPr>
          <w:b/>
          <w:bCs/>
          <w:sz w:val="24"/>
        </w:rPr>
        <w:t>Szpital Miejski Specjalistyczny</w:t>
      </w:r>
    </w:p>
    <w:p w:rsidR="002C7A29" w:rsidRPr="002C7A29" w:rsidRDefault="002C7A29" w:rsidP="00A80738">
      <w:pPr>
        <w:rPr>
          <w:b/>
          <w:bCs/>
          <w:sz w:val="24"/>
        </w:rPr>
      </w:pPr>
      <w:r w:rsidRPr="002C7A29">
        <w:rPr>
          <w:b/>
          <w:bCs/>
          <w:sz w:val="24"/>
        </w:rPr>
        <w:t>im. Gabriela Narutowicza w Krakowie</w:t>
      </w:r>
    </w:p>
    <w:p w:rsidR="00A80738" w:rsidRDefault="002C7A29" w:rsidP="00A80738">
      <w:pPr>
        <w:rPr>
          <w:b/>
          <w:bCs/>
          <w:sz w:val="24"/>
        </w:rPr>
      </w:pPr>
      <w:r w:rsidRPr="002C7A29">
        <w:rPr>
          <w:b/>
          <w:bCs/>
          <w:sz w:val="24"/>
        </w:rPr>
        <w:t>Dział Zamówień Publicznych i Umów</w:t>
      </w:r>
    </w:p>
    <w:p w:rsidR="00A80738" w:rsidRDefault="002C7A29" w:rsidP="00A80738">
      <w:pPr>
        <w:rPr>
          <w:b/>
          <w:bCs/>
          <w:sz w:val="24"/>
        </w:rPr>
      </w:pPr>
      <w:r w:rsidRPr="002C7A29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2C7A29">
        <w:rPr>
          <w:b/>
          <w:bCs/>
          <w:sz w:val="24"/>
        </w:rPr>
        <w:t>35-37</w:t>
      </w:r>
    </w:p>
    <w:p w:rsidR="00A80738" w:rsidRDefault="002C7A29" w:rsidP="00A80738">
      <w:pPr>
        <w:rPr>
          <w:b/>
          <w:bCs/>
          <w:sz w:val="24"/>
        </w:rPr>
      </w:pPr>
      <w:r w:rsidRPr="002C7A29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2C7A29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C7A29" w:rsidRPr="002C7A29">
        <w:rPr>
          <w:b/>
          <w:sz w:val="24"/>
          <w:szCs w:val="24"/>
        </w:rPr>
        <w:t>ZP/28/2019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C33573">
      <w:pPr>
        <w:spacing w:before="120" w:after="120"/>
        <w:ind w:firstLine="708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C7A29" w:rsidRPr="002C7A29">
        <w:rPr>
          <w:sz w:val="24"/>
          <w:szCs w:val="24"/>
        </w:rPr>
        <w:t>(</w:t>
      </w:r>
      <w:proofErr w:type="spellStart"/>
      <w:r w:rsidR="002C7A29" w:rsidRPr="002C7A29">
        <w:rPr>
          <w:sz w:val="24"/>
          <w:szCs w:val="24"/>
        </w:rPr>
        <w:t>t.j</w:t>
      </w:r>
      <w:proofErr w:type="spellEnd"/>
      <w:r w:rsidR="002C7A29" w:rsidRPr="002C7A29">
        <w:rPr>
          <w:sz w:val="24"/>
          <w:szCs w:val="24"/>
        </w:rPr>
        <w:t xml:space="preserve">. Dz. U. z  2018 r. poz. 1986 z </w:t>
      </w:r>
      <w:proofErr w:type="spellStart"/>
      <w:r w:rsidR="002C7A29" w:rsidRPr="002C7A29">
        <w:rPr>
          <w:sz w:val="24"/>
          <w:szCs w:val="24"/>
        </w:rPr>
        <w:t>późn</w:t>
      </w:r>
      <w:proofErr w:type="spellEnd"/>
      <w:r w:rsidR="002C7A29" w:rsidRPr="002C7A29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2C7A29" w:rsidRPr="002C7A29">
        <w:rPr>
          <w:b/>
          <w:sz w:val="24"/>
          <w:szCs w:val="24"/>
        </w:rPr>
        <w:t>Usługi serwisowe, konserwacja i przeglądy techniczne aparatury medycznej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2C7A29" w:rsidRPr="00C33573">
        <w:rPr>
          <w:b/>
          <w:bCs/>
          <w:sz w:val="24"/>
          <w:szCs w:val="24"/>
        </w:rPr>
        <w:t>17/09/2019</w:t>
      </w:r>
      <w:r w:rsidR="00FF4AB1" w:rsidRPr="00FF4AB1">
        <w:rPr>
          <w:sz w:val="24"/>
          <w:szCs w:val="24"/>
        </w:rPr>
        <w:t xml:space="preserve"> o godz. </w:t>
      </w:r>
      <w:r w:rsidR="002C7A29" w:rsidRPr="00C33573">
        <w:rPr>
          <w:b/>
          <w:bCs/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 zamówienia w wysokości 27 736.50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 zamówienia w wysokości 43 050.00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3 zamówienia w wysokości 36 800.00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4 zamówienia w wysokości 2 000.00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5 zamówienia w wysokości 1 000.00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6 zamówienia w wysokości 3 235.50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7 zamówienia w wysokości 41 505.81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8 zamówienia w wysokości 3 000.00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9 zamówienia w wysokości 5 500.00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10 zamówienia w wysokości 1 328.40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11 zamówienia w wysokości 1 771.20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12 zamówienia w wysokości 752.76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13 zamówienia w wysokości 3 900.00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lastRenderedPageBreak/>
              <w:t>części 14 zamówienia w wysokości 2 500.00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15 zamówienia w wysokości 6 000.00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16 zamówienia w wysokości 1 771.20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17 zamówienia w wysokości 1 279.20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18 zamówienia w wysokości 800.00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19 zamówienia w wysokości 3 370.20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20 zamówienia w wysokości 2 900.00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21 zamówienia w wysokości 4 063.59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22 zamówienia w wysokości 3 100.00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23 zamówienia w wysokości 3 831.45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24 zamówienia w wysokości 1 000.00 zł brutto;</w:t>
            </w:r>
          </w:p>
        </w:tc>
      </w:tr>
      <w:tr w:rsidR="002C7A29" w:rsidRPr="00075CD0" w:rsidTr="000074D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A29" w:rsidRPr="00075CD0" w:rsidRDefault="002C7A29" w:rsidP="000074D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C7A29">
              <w:rPr>
                <w:sz w:val="24"/>
                <w:szCs w:val="24"/>
              </w:rPr>
              <w:t>części 25 zamówienia w wysokości 2 106.38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982"/>
        <w:gridCol w:w="3544"/>
        <w:gridCol w:w="3686"/>
      </w:tblGrid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075CD0" w:rsidRDefault="00B3657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075CD0" w:rsidRDefault="00B3657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B36575" w:rsidRPr="00075CD0" w:rsidRDefault="00B3657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982" w:type="dxa"/>
            <w:vAlign w:val="center"/>
          </w:tcPr>
          <w:p w:rsidR="00B36575" w:rsidRPr="00075CD0" w:rsidRDefault="00B36575" w:rsidP="00B365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pakietu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36575" w:rsidRPr="00075CD0" w:rsidRDefault="00B3657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B3657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6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CK-TRONIC Piotr Kręgiel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Wspólna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81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26-001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Wola Kopcowa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44791B" w:rsidRDefault="0044791B" w:rsidP="0044791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1 800,00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2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15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TMS SERVICE Ziemowit Rychwalski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Łąkowa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62-080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Tarnowo Podgórne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492,00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20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 xml:space="preserve">MDS </w:t>
            </w:r>
            <w:proofErr w:type="spellStart"/>
            <w:r w:rsidRPr="002C7A29">
              <w:rPr>
                <w:sz w:val="22"/>
                <w:szCs w:val="22"/>
              </w:rPr>
              <w:t>Cardio</w:t>
            </w:r>
            <w:proofErr w:type="spellEnd"/>
            <w:r w:rsidRPr="002C7A29">
              <w:rPr>
                <w:sz w:val="22"/>
                <w:szCs w:val="22"/>
              </w:rPr>
              <w:t xml:space="preserve">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Transportowców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02-858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Warszawa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3 690,00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4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22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54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AESCULAP - CHIFA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Tysiąclecia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64-300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Nowy Tomyśl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6 856,01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5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7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proofErr w:type="spellStart"/>
            <w:r w:rsidRPr="002C7A29">
              <w:rPr>
                <w:sz w:val="22"/>
                <w:szCs w:val="22"/>
              </w:rPr>
              <w:t>Dutchmed</w:t>
            </w:r>
            <w:proofErr w:type="spellEnd"/>
            <w:r w:rsidRPr="002C7A29">
              <w:rPr>
                <w:sz w:val="22"/>
                <w:szCs w:val="22"/>
              </w:rPr>
              <w:t xml:space="preserve"> PL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Szajnochy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85-738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Bydgoszcz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50 504,88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6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 xml:space="preserve">GE </w:t>
            </w:r>
            <w:proofErr w:type="spellStart"/>
            <w:r w:rsidRPr="002C7A29">
              <w:rPr>
                <w:sz w:val="22"/>
                <w:szCs w:val="22"/>
              </w:rPr>
              <w:t>Medical</w:t>
            </w:r>
            <w:proofErr w:type="spellEnd"/>
            <w:r w:rsidRPr="002C7A29">
              <w:rPr>
                <w:sz w:val="22"/>
                <w:szCs w:val="22"/>
              </w:rPr>
              <w:t xml:space="preserve"> Systems Polska </w:t>
            </w:r>
            <w:proofErr w:type="spellStart"/>
            <w:r w:rsidRPr="002C7A29">
              <w:rPr>
                <w:sz w:val="22"/>
                <w:szCs w:val="22"/>
              </w:rPr>
              <w:t>Sp.z</w:t>
            </w:r>
            <w:proofErr w:type="spellEnd"/>
            <w:r w:rsidRPr="002C7A29">
              <w:rPr>
                <w:sz w:val="22"/>
                <w:szCs w:val="22"/>
              </w:rPr>
              <w:t xml:space="preserve">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Wołoska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02-583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Warszawa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49 363,24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6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proofErr w:type="spellStart"/>
            <w:r w:rsidRPr="002C7A29">
              <w:rPr>
                <w:sz w:val="22"/>
                <w:szCs w:val="22"/>
              </w:rPr>
              <w:t>Diagnos</w:t>
            </w:r>
            <w:proofErr w:type="spellEnd"/>
            <w:r w:rsidRPr="002C7A29">
              <w:rPr>
                <w:sz w:val="22"/>
                <w:szCs w:val="22"/>
              </w:rPr>
              <w:t xml:space="preserve">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Łączyny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02-820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Warszawa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3 235,50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8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25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57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MIRO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Mińska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25B/U1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03-808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Warszawa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2 300,10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9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19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ALPINA POLSKA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Zakładowa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11B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62-510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Konin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3 370,20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10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2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Johnson &amp; Johnson Poland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Iłżecka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24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02-135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Warszawa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59 040,00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11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B36575" w:rsidRDefault="00B36575" w:rsidP="00B365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8</w:t>
            </w:r>
          </w:p>
        </w:tc>
        <w:tc>
          <w:tcPr>
            <w:tcW w:w="982" w:type="dxa"/>
            <w:vAlign w:val="center"/>
          </w:tcPr>
          <w:p w:rsidR="00B36575" w:rsidRPr="00B36575" w:rsidRDefault="00B36575" w:rsidP="00B36575">
            <w:pPr>
              <w:jc w:val="center"/>
              <w:rPr>
                <w:sz w:val="24"/>
                <w:szCs w:val="24"/>
              </w:rPr>
            </w:pPr>
            <w:r w:rsidRPr="00B36575"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 xml:space="preserve">Labo </w:t>
            </w:r>
            <w:proofErr w:type="spellStart"/>
            <w:r w:rsidRPr="002C7A29">
              <w:rPr>
                <w:sz w:val="22"/>
                <w:szCs w:val="22"/>
              </w:rPr>
              <w:t>Clinic</w:t>
            </w:r>
            <w:proofErr w:type="spellEnd"/>
            <w:r w:rsidRPr="002C7A29">
              <w:rPr>
                <w:sz w:val="22"/>
                <w:szCs w:val="22"/>
              </w:rPr>
              <w:t xml:space="preserve"> Sp. z o.o. Sp.k.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Dworcowa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41A/2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10-437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Olsztyn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3 167,25 zł</w:t>
            </w:r>
          </w:p>
        </w:tc>
      </w:tr>
      <w:tr w:rsidR="00B36575" w:rsidRPr="00075CD0" w:rsidTr="0044791B">
        <w:tc>
          <w:tcPr>
            <w:tcW w:w="901" w:type="dxa"/>
            <w:shd w:val="clear" w:color="auto" w:fill="auto"/>
            <w:vAlign w:val="center"/>
          </w:tcPr>
          <w:p w:rsidR="00B36575" w:rsidRPr="0044791B" w:rsidRDefault="00B36575" w:rsidP="0044791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4791B">
              <w:rPr>
                <w:sz w:val="24"/>
                <w:szCs w:val="24"/>
              </w:rPr>
              <w:t>12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B36575" w:rsidRPr="0044791B" w:rsidRDefault="00B36575" w:rsidP="0044791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4791B">
              <w:rPr>
                <w:sz w:val="24"/>
                <w:szCs w:val="24"/>
              </w:rPr>
              <w:t>14</w:t>
            </w:r>
          </w:p>
        </w:tc>
        <w:tc>
          <w:tcPr>
            <w:tcW w:w="982" w:type="dxa"/>
            <w:vAlign w:val="center"/>
          </w:tcPr>
          <w:p w:rsidR="00B36575" w:rsidRPr="0044791B" w:rsidRDefault="00B36575" w:rsidP="0044791B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44791B"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  <w:shd w:val="clear" w:color="auto" w:fill="auto"/>
          </w:tcPr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FAMED - ŻYWIEC Sp. z o.o.</w:t>
            </w:r>
          </w:p>
          <w:p w:rsidR="00B36575" w:rsidRPr="00075CD0" w:rsidRDefault="00B36575" w:rsidP="000074D0">
            <w:pPr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ul. Fabryczna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36575" w:rsidRPr="00075CD0" w:rsidRDefault="00B36575" w:rsidP="000074D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C7A29">
              <w:rPr>
                <w:sz w:val="22"/>
                <w:szCs w:val="22"/>
              </w:rPr>
              <w:t>34-300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C7A29">
              <w:rPr>
                <w:sz w:val="22"/>
                <w:szCs w:val="22"/>
              </w:rPr>
              <w:t>Żywiec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36575" w:rsidRPr="00075CD0" w:rsidRDefault="0044791B" w:rsidP="0044791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2 189,40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4479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1B2" w:rsidRDefault="00DB11B2">
      <w:r>
        <w:separator/>
      </w:r>
    </w:p>
  </w:endnote>
  <w:endnote w:type="continuationSeparator" w:id="0">
    <w:p w:rsidR="00DB11B2" w:rsidRDefault="00DB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4479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1B2" w:rsidRDefault="00DB11B2">
      <w:r>
        <w:separator/>
      </w:r>
    </w:p>
  </w:footnote>
  <w:footnote w:type="continuationSeparator" w:id="0">
    <w:p w:rsidR="00DB11B2" w:rsidRDefault="00DB1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A29" w:rsidRDefault="002C7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A29" w:rsidRDefault="002C7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A29" w:rsidRDefault="002C7A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1B2"/>
    <w:rsid w:val="0001764B"/>
    <w:rsid w:val="0003529D"/>
    <w:rsid w:val="00040C07"/>
    <w:rsid w:val="00075CD0"/>
    <w:rsid w:val="001A443E"/>
    <w:rsid w:val="001E77BE"/>
    <w:rsid w:val="002C7A29"/>
    <w:rsid w:val="003B044E"/>
    <w:rsid w:val="0044791B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B36575"/>
    <w:rsid w:val="00C236D3"/>
    <w:rsid w:val="00C33573"/>
    <w:rsid w:val="00C94D43"/>
    <w:rsid w:val="00DB11B2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A4E3FB"/>
  <w15:chartTrackingRefBased/>
  <w15:docId w15:val="{B0F6AF03-1626-44C0-B7D2-EC0067C9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3269E-E68F-45E6-B239-2B34CFAF7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606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dcterms:created xsi:type="dcterms:W3CDTF">2019-09-17T10:43:00Z</dcterms:created>
  <dcterms:modified xsi:type="dcterms:W3CDTF">2019-09-17T10:43:00Z</dcterms:modified>
</cp:coreProperties>
</file>