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E7A56" w:rsidRPr="007E7A5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E7A56" w:rsidRPr="007E7A56">
        <w:rPr>
          <w:rFonts w:ascii="Times New Roman" w:hAnsi="Times New Roman"/>
          <w:b/>
        </w:rPr>
        <w:t>ZP/U-30/19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7A56" w:rsidRPr="007E7A5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7A56" w:rsidRPr="007E7A5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E7A56" w:rsidRPr="007E7A5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7A56" w:rsidRPr="007E7A5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E7A56" w:rsidRPr="007E7A5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E7A56" w:rsidRPr="007E7A56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7B01C8" w:rsidP="00BF7A49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E7A56" w:rsidRPr="007E7A56">
        <w:rPr>
          <w:rFonts w:ascii="Times New Roman" w:hAnsi="Times New Roman"/>
          <w:b/>
        </w:rPr>
        <w:t>Usługa drukarska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E7A56" w:rsidRPr="007E7A5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AAF" w:rsidRDefault="003D4AAF" w:rsidP="0038231F">
      <w:pPr>
        <w:spacing w:after="0" w:line="240" w:lineRule="auto"/>
      </w:pPr>
      <w:r>
        <w:separator/>
      </w:r>
    </w:p>
  </w:endnote>
  <w:endnote w:type="continuationSeparator" w:id="0">
    <w:p w:rsidR="003D4AAF" w:rsidRDefault="003D4A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56" w:rsidRDefault="007E7A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7A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7A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56" w:rsidRDefault="007E7A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AAF" w:rsidRDefault="003D4AAF" w:rsidP="0038231F">
      <w:pPr>
        <w:spacing w:after="0" w:line="240" w:lineRule="auto"/>
      </w:pPr>
      <w:r>
        <w:separator/>
      </w:r>
    </w:p>
  </w:footnote>
  <w:footnote w:type="continuationSeparator" w:id="0">
    <w:p w:rsidR="003D4AAF" w:rsidRDefault="003D4A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56" w:rsidRDefault="007E7A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56" w:rsidRDefault="007E7A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56" w:rsidRDefault="007E7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AA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AAF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A5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7A4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609CB9-A373-40ED-BA3A-E512D4BC6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230F-0B33-4490-AE5F-2A668119E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2019-09-10T09:49:00Z</dcterms:created>
  <dcterms:modified xsi:type="dcterms:W3CDTF">2019-09-10T09:49:00Z</dcterms:modified>
</cp:coreProperties>
</file>