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1391C" w:rsidRPr="0071391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1391C" w:rsidRPr="0071391C">
        <w:rPr>
          <w:rFonts w:ascii="Times New Roman" w:hAnsi="Times New Roman"/>
          <w:b/>
        </w:rPr>
        <w:t>ZP/D-32/A/19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391C" w:rsidRPr="0071391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391C" w:rsidRPr="0071391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1391C" w:rsidRPr="0071391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391C" w:rsidRPr="0071391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1391C" w:rsidRPr="0071391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1391C" w:rsidRPr="0071391C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1391C" w:rsidRPr="0071391C">
        <w:rPr>
          <w:rFonts w:ascii="Times New Roman" w:hAnsi="Times New Roman"/>
          <w:b/>
        </w:rPr>
        <w:t>Dostawa tokarki CNC sterowanej w 4 osiach (X+Z+C+Y) dla  Instytutu Technologii Mechanicznych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1391C" w:rsidRPr="0071391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73E" w:rsidRDefault="0068473E" w:rsidP="0038231F">
      <w:pPr>
        <w:spacing w:after="0" w:line="240" w:lineRule="auto"/>
      </w:pPr>
      <w:r>
        <w:separator/>
      </w:r>
    </w:p>
  </w:endnote>
  <w:endnote w:type="continuationSeparator" w:id="0">
    <w:p w:rsidR="0068473E" w:rsidRDefault="006847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91C" w:rsidRDefault="007139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3A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3A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91C" w:rsidRDefault="007139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73E" w:rsidRDefault="0068473E" w:rsidP="0038231F">
      <w:pPr>
        <w:spacing w:after="0" w:line="240" w:lineRule="auto"/>
      </w:pPr>
      <w:r>
        <w:separator/>
      </w:r>
    </w:p>
  </w:footnote>
  <w:footnote w:type="continuationSeparator" w:id="0">
    <w:p w:rsidR="0068473E" w:rsidRDefault="006847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91C" w:rsidRDefault="00713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91C" w:rsidRDefault="00713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91C" w:rsidRDefault="00713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73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3ADE"/>
    <w:rsid w:val="0068473E"/>
    <w:rsid w:val="006A3A1F"/>
    <w:rsid w:val="006A52B6"/>
    <w:rsid w:val="006F0034"/>
    <w:rsid w:val="006F3D32"/>
    <w:rsid w:val="007118F0"/>
    <w:rsid w:val="0071391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4CB4B2-D0E7-4A3A-BB16-B04E1FEF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72D9B-4E48-4CDA-A7AD-D2F2F00B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2019-09-10T08:06:00Z</dcterms:created>
  <dcterms:modified xsi:type="dcterms:W3CDTF">2019-09-10T08:06:00Z</dcterms:modified>
</cp:coreProperties>
</file>