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E3A71">
      <w:pPr>
        <w:spacing w:line="360" w:lineRule="auto"/>
        <w:rPr>
          <w:b/>
          <w:bCs/>
          <w:color w:val="000000"/>
          <w:sz w:val="24"/>
        </w:rPr>
      </w:pPr>
      <w:r w:rsidRPr="006E3A7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6E3A71">
      <w:pPr>
        <w:spacing w:line="360" w:lineRule="auto"/>
        <w:rPr>
          <w:color w:val="000000"/>
          <w:sz w:val="24"/>
        </w:rPr>
      </w:pPr>
      <w:r w:rsidRPr="006E3A7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6E3A7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6E3A71">
      <w:pPr>
        <w:spacing w:line="360" w:lineRule="auto"/>
        <w:rPr>
          <w:color w:val="000000"/>
          <w:sz w:val="24"/>
        </w:rPr>
      </w:pPr>
      <w:r w:rsidRPr="006E3A7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6E3A7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6E3A7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5461C9" w:rsidRDefault="00C85A89">
      <w:pPr>
        <w:spacing w:line="360" w:lineRule="auto"/>
        <w:rPr>
          <w:color w:val="000000"/>
          <w:sz w:val="24"/>
        </w:rPr>
      </w:pPr>
      <w:r w:rsidRPr="005461C9">
        <w:rPr>
          <w:color w:val="000000"/>
          <w:sz w:val="24"/>
        </w:rPr>
        <w:t xml:space="preserve">tel. </w:t>
      </w:r>
      <w:r w:rsidR="006E3A71" w:rsidRPr="005461C9">
        <w:rPr>
          <w:color w:val="000000"/>
          <w:sz w:val="24"/>
        </w:rPr>
        <w:t>(34)3250236</w:t>
      </w:r>
      <w:r w:rsidRPr="005461C9">
        <w:rPr>
          <w:color w:val="000000"/>
          <w:sz w:val="24"/>
        </w:rPr>
        <w:t xml:space="preserve">, fax </w:t>
      </w:r>
      <w:r w:rsidR="006E3A71" w:rsidRPr="005461C9">
        <w:rPr>
          <w:color w:val="000000"/>
          <w:sz w:val="24"/>
        </w:rPr>
        <w:t>(34)3250415</w:t>
      </w:r>
      <w:r w:rsidRPr="005461C9">
        <w:rPr>
          <w:color w:val="000000"/>
          <w:sz w:val="24"/>
        </w:rPr>
        <w:t>,</w:t>
      </w:r>
    </w:p>
    <w:p w:rsidR="00C85A89" w:rsidRPr="005461C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6E3A71" w:rsidRPr="006E3A71">
        <w:rPr>
          <w:b/>
          <w:color w:val="000000"/>
          <w:sz w:val="24"/>
        </w:rPr>
        <w:t>Dostawa projektora multimedialnego w ramach projektu ,,Regionalna Inicjatywa Doskonałości w Dyscyplinach Informatyki, Elektrotechniki, Elektroniki, Automatyki i Robotyki na Politechnice Częstochowskiej"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6E3A71" w:rsidTr="004D103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6E3A71" w:rsidRDefault="006E3A71" w:rsidP="004D103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3A71">
              <w:rPr>
                <w:b/>
                <w:sz w:val="24"/>
              </w:rPr>
              <w:t>Inter-</w:t>
            </w:r>
            <w:proofErr w:type="spellStart"/>
            <w:r w:rsidRPr="006E3A71">
              <w:rPr>
                <w:b/>
                <w:sz w:val="24"/>
              </w:rPr>
              <w:t>Tab</w:t>
            </w:r>
            <w:proofErr w:type="spellEnd"/>
            <w:r w:rsidRPr="006E3A71">
              <w:rPr>
                <w:b/>
                <w:sz w:val="24"/>
              </w:rPr>
              <w:t xml:space="preserve"> Jan </w:t>
            </w:r>
            <w:proofErr w:type="spellStart"/>
            <w:r w:rsidRPr="006E3A71">
              <w:rPr>
                <w:b/>
                <w:sz w:val="24"/>
              </w:rPr>
              <w:t>Pazdecki</w:t>
            </w:r>
            <w:proofErr w:type="spellEnd"/>
          </w:p>
          <w:p w:rsidR="006E3A71" w:rsidRDefault="006E3A71" w:rsidP="004D103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3A71">
              <w:rPr>
                <w:b/>
                <w:sz w:val="24"/>
              </w:rPr>
              <w:t>62-872</w:t>
            </w:r>
            <w:r>
              <w:rPr>
                <w:b/>
                <w:sz w:val="24"/>
              </w:rPr>
              <w:t xml:space="preserve"> </w:t>
            </w:r>
            <w:r w:rsidRPr="006E3A71">
              <w:rPr>
                <w:b/>
                <w:sz w:val="24"/>
              </w:rPr>
              <w:t>Godziesze Małe</w:t>
            </w:r>
          </w:p>
          <w:p w:rsidR="006E3A71" w:rsidRDefault="006E3A71" w:rsidP="004D1035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6E3A71">
              <w:rPr>
                <w:b/>
                <w:sz w:val="24"/>
              </w:rPr>
              <w:t>Józefów</w:t>
            </w:r>
            <w:r>
              <w:rPr>
                <w:b/>
                <w:sz w:val="24"/>
              </w:rPr>
              <w:t xml:space="preserve"> </w:t>
            </w:r>
            <w:r w:rsidRPr="006E3A71">
              <w:rPr>
                <w:b/>
                <w:sz w:val="24"/>
              </w:rPr>
              <w:t>27</w:t>
            </w:r>
          </w:p>
          <w:p w:rsidR="006E3A71" w:rsidRDefault="006E3A71" w:rsidP="004D1035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6E3A71">
              <w:rPr>
                <w:b/>
                <w:sz w:val="24"/>
              </w:rPr>
              <w:t>2 300.00 zł</w:t>
            </w:r>
          </w:p>
          <w:p w:rsidR="006E3A71" w:rsidRPr="00253031" w:rsidRDefault="006E3A71" w:rsidP="004D1035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6E3A71" w:rsidRDefault="006E3A71" w:rsidP="005461C9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6E3A71">
              <w:rPr>
                <w:sz w:val="24"/>
              </w:rPr>
              <w:t>Wybrana oferta jest ofertą najkorzystniejszą</w:t>
            </w:r>
            <w:r w:rsidR="005461C9">
              <w:rPr>
                <w:sz w:val="24"/>
              </w:rPr>
              <w:t>.</w:t>
            </w:r>
            <w:r w:rsidRPr="006E3A71">
              <w:rPr>
                <w:sz w:val="24"/>
              </w:rPr>
              <w:t xml:space="preserve"> Oferta ta spełnia wymagania określone w SIWZ i nie podlega odrzuceniu, a w wyniku przeprowadzonej oceny oferta przedmiotowego wykonaw</w:t>
            </w:r>
            <w:r w:rsidR="005461C9">
              <w:rPr>
                <w:sz w:val="24"/>
              </w:rPr>
              <w:t>cy otrzymała liczbę punktów - 95</w:t>
            </w:r>
            <w:r w:rsidRPr="006E3A71">
              <w:rPr>
                <w:sz w:val="24"/>
              </w:rPr>
              <w:t>,00.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544"/>
        <w:gridCol w:w="851"/>
        <w:gridCol w:w="1559"/>
        <w:gridCol w:w="2126"/>
        <w:gridCol w:w="851"/>
      </w:tblGrid>
      <w:tr w:rsidR="005461C9" w:rsidRPr="00C63DA0" w:rsidTr="005461C9">
        <w:tc>
          <w:tcPr>
            <w:tcW w:w="747" w:type="dxa"/>
            <w:shd w:val="clear" w:color="auto" w:fill="auto"/>
            <w:vAlign w:val="center"/>
          </w:tcPr>
          <w:p w:rsidR="005461C9" w:rsidRPr="00C63DA0" w:rsidRDefault="005461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61C9" w:rsidRPr="00C63DA0" w:rsidRDefault="005461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5461C9" w:rsidRPr="00C63DA0" w:rsidRDefault="005461C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61C9" w:rsidRPr="00C63DA0" w:rsidRDefault="005461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461C9" w:rsidRPr="00C63DA0" w:rsidRDefault="005461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Żywotność lampy w trybie normalnej pracy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61C9" w:rsidRPr="00C63DA0" w:rsidTr="005461C9">
        <w:tc>
          <w:tcPr>
            <w:tcW w:w="747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Inter-</w:t>
            </w:r>
            <w:proofErr w:type="spellStart"/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Tab</w:t>
            </w:r>
            <w:proofErr w:type="spellEnd"/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Jan </w:t>
            </w:r>
            <w:proofErr w:type="spellStart"/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Pazdecki</w:t>
            </w:r>
            <w:proofErr w:type="spellEnd"/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Józefów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62-872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Godziesze Małe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61C9" w:rsidRPr="00C63DA0" w:rsidRDefault="005461C9" w:rsidP="005461C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95</w:t>
            </w: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5461C9" w:rsidRPr="00C63DA0" w:rsidTr="005461C9">
        <w:tc>
          <w:tcPr>
            <w:tcW w:w="747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AJHMEDIA Szymon </w:t>
            </w:r>
            <w:proofErr w:type="spellStart"/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Herka</w:t>
            </w:r>
            <w:proofErr w:type="spellEnd"/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Zdziarska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05-800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Pruszków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53,79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7,78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15</w:t>
            </w: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76,57</w:t>
            </w:r>
          </w:p>
        </w:tc>
      </w:tr>
      <w:tr w:rsidR="005461C9" w:rsidRPr="00C63DA0" w:rsidTr="005461C9">
        <w:tc>
          <w:tcPr>
            <w:tcW w:w="747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VISUNEXT Poland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 Sp. k.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Plac Matejki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19/15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65-056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Zielona Góra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461C9" w:rsidRPr="00C63DA0" w:rsidTr="005461C9">
        <w:tc>
          <w:tcPr>
            <w:tcW w:w="747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PROJEKCJA Sp. z o. o.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Zwycięska 20A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53-033</w:t>
            </w: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461C9" w:rsidRPr="00C63DA0" w:rsidTr="005461C9">
        <w:tc>
          <w:tcPr>
            <w:tcW w:w="747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5461C9" w:rsidRPr="005461C9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</w:pPr>
            <w:proofErr w:type="spellStart"/>
            <w:r w:rsidRPr="005461C9">
              <w:rPr>
                <w:rFonts w:ascii="Times New Roman" w:hAnsi="Times New Roman" w:cs="Times New Roman"/>
                <w:bCs/>
                <w:sz w:val="18"/>
                <w:szCs w:val="18"/>
              </w:rPr>
              <w:t>Maxic</w:t>
            </w:r>
            <w:proofErr w:type="spellEnd"/>
            <w:r w:rsidRPr="005461C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 xml:space="preserve">o Group Sp. z </w:t>
            </w:r>
            <w:proofErr w:type="spellStart"/>
            <w:r w:rsidRPr="005461C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o.o</w:t>
            </w:r>
            <w:proofErr w:type="spellEnd"/>
            <w:r w:rsidRPr="005461C9">
              <w:rPr>
                <w:rFonts w:ascii="Times New Roman" w:hAnsi="Times New Roman" w:cs="Times New Roman"/>
                <w:bCs/>
                <w:sz w:val="18"/>
                <w:szCs w:val="18"/>
                <w:lang w:val="en-US"/>
              </w:rPr>
              <w:t>.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Przewoźników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03-691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3A71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5461C9" w:rsidRPr="00C63DA0" w:rsidRDefault="005461C9" w:rsidP="004D103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3A7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6E3A71">
      <w:pPr>
        <w:pStyle w:val="Nagwek"/>
        <w:tabs>
          <w:tab w:val="clear" w:pos="4536"/>
        </w:tabs>
        <w:jc w:val="both"/>
        <w:rPr>
          <w:sz w:val="24"/>
        </w:rPr>
      </w:pPr>
      <w:r w:rsidRPr="006E3A7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6E3A71">
        <w:rPr>
          <w:sz w:val="24"/>
        </w:rPr>
        <w:t>2019-09-11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DE5" w:rsidRDefault="00392DE5">
      <w:r>
        <w:separator/>
      </w:r>
    </w:p>
  </w:endnote>
  <w:endnote w:type="continuationSeparator" w:id="0">
    <w:p w:rsidR="00392DE5" w:rsidRDefault="00392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A71" w:rsidRDefault="006E3A7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61C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5461C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A71" w:rsidRDefault="006E3A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DE5" w:rsidRDefault="00392DE5">
      <w:r>
        <w:separator/>
      </w:r>
    </w:p>
  </w:footnote>
  <w:footnote w:type="continuationSeparator" w:id="0">
    <w:p w:rsidR="00392DE5" w:rsidRDefault="00392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A71" w:rsidRDefault="006E3A7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A71" w:rsidRDefault="005461C9">
    <w:pPr>
      <w:pStyle w:val="Nagwek"/>
    </w:pPr>
    <w:r w:rsidRPr="007755E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A71" w:rsidRDefault="006E3A7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2DE5"/>
    <w:rsid w:val="00140696"/>
    <w:rsid w:val="00253031"/>
    <w:rsid w:val="00377700"/>
    <w:rsid w:val="00392DE5"/>
    <w:rsid w:val="005461C9"/>
    <w:rsid w:val="005C147E"/>
    <w:rsid w:val="006E3A71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91FCE67-6E30-4E7B-B454-30D8C590C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5461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461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202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2019-09-11T11:57:00Z</cp:lastPrinted>
  <dcterms:created xsi:type="dcterms:W3CDTF">2019-09-11T11:57:00Z</dcterms:created>
  <dcterms:modified xsi:type="dcterms:W3CDTF">2019-09-11T11:57:00Z</dcterms:modified>
</cp:coreProperties>
</file>