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F6" w:rsidRDefault="00B354F6" w:rsidP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 w:rsidP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354F6" w:rsidRDefault="00B354F6" w:rsidP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Pr="00B354F6" w:rsidRDefault="00B354F6" w:rsidP="00B354F6">
      <w:pPr>
        <w:pStyle w:val="ogloszenie"/>
        <w:rPr>
          <w:rFonts w:ascii="Times New Roman" w:hAnsi="Times New Roman"/>
          <w:b/>
          <w:sz w:val="24"/>
          <w:szCs w:val="24"/>
        </w:rPr>
      </w:pPr>
      <w:r w:rsidRPr="00B354F6">
        <w:rPr>
          <w:rFonts w:ascii="Times New Roman" w:hAnsi="Times New Roman"/>
          <w:b/>
          <w:sz w:val="24"/>
          <w:szCs w:val="24"/>
        </w:rPr>
        <w:t>Politechnika Częstochowska</w:t>
      </w:r>
    </w:p>
    <w:p w:rsidR="00B354F6" w:rsidRPr="00B354F6" w:rsidRDefault="00B354F6" w:rsidP="00B354F6">
      <w:pPr>
        <w:pStyle w:val="ogloszenie"/>
        <w:rPr>
          <w:rFonts w:ascii="Times New Roman" w:hAnsi="Times New Roman"/>
          <w:b/>
          <w:sz w:val="24"/>
          <w:szCs w:val="24"/>
        </w:rPr>
      </w:pPr>
      <w:r w:rsidRPr="00B354F6">
        <w:rPr>
          <w:rFonts w:ascii="Times New Roman" w:hAnsi="Times New Roman"/>
          <w:b/>
          <w:sz w:val="24"/>
          <w:szCs w:val="24"/>
        </w:rPr>
        <w:t>Dąbrowskiego 69</w:t>
      </w:r>
    </w:p>
    <w:p w:rsidR="00B354F6" w:rsidRPr="00B354F6" w:rsidRDefault="00B354F6" w:rsidP="00B354F6">
      <w:pPr>
        <w:pStyle w:val="ogloszenie"/>
        <w:rPr>
          <w:rFonts w:ascii="Times New Roman" w:hAnsi="Times New Roman"/>
          <w:b/>
          <w:sz w:val="24"/>
          <w:szCs w:val="24"/>
        </w:rPr>
      </w:pPr>
      <w:r w:rsidRPr="00B354F6">
        <w:rPr>
          <w:rFonts w:ascii="Times New Roman" w:hAnsi="Times New Roman"/>
          <w:b/>
          <w:sz w:val="24"/>
          <w:szCs w:val="24"/>
        </w:rPr>
        <w:t>42-201 Częstochowa</w:t>
      </w:r>
    </w:p>
    <w:p w:rsidR="00B354F6" w:rsidRPr="00B354F6" w:rsidRDefault="00B354F6" w:rsidP="00B354F6">
      <w:pPr>
        <w:pStyle w:val="ogloszenie"/>
        <w:jc w:val="right"/>
        <w:rPr>
          <w:rFonts w:ascii="Times New Roman" w:hAnsi="Times New Roman"/>
          <w:sz w:val="24"/>
          <w:szCs w:val="24"/>
        </w:rPr>
      </w:pPr>
      <w:r w:rsidRPr="00B354F6">
        <w:rPr>
          <w:rFonts w:ascii="Times New Roman" w:hAnsi="Times New Roman"/>
          <w:sz w:val="24"/>
          <w:szCs w:val="24"/>
        </w:rPr>
        <w:t xml:space="preserve">Częstochowa, dn. 11.10.2019 r. </w:t>
      </w: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 w:rsidP="00B354F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 odstąpieniem Wykonawcy </w:t>
      </w:r>
      <w:r>
        <w:rPr>
          <w:rFonts w:ascii="Times New Roman" w:hAnsi="Times New Roman"/>
          <w:b/>
          <w:sz w:val="24"/>
          <w:szCs w:val="24"/>
        </w:rPr>
        <w:t xml:space="preserve">13p Sp. z o.o., Międzyleska 2-4, 50-514 Wrocław </w:t>
      </w:r>
      <w:r>
        <w:rPr>
          <w:rFonts w:ascii="Times New Roman" w:hAnsi="Times New Roman"/>
          <w:sz w:val="24"/>
          <w:szCs w:val="24"/>
        </w:rPr>
        <w:t xml:space="preserve">od podpisania umowy w </w:t>
      </w:r>
      <w:proofErr w:type="spellStart"/>
      <w:r>
        <w:rPr>
          <w:rFonts w:ascii="Times New Roman" w:hAnsi="Times New Roman"/>
          <w:sz w:val="24"/>
          <w:szCs w:val="24"/>
        </w:rPr>
        <w:t>spr</w:t>
      </w:r>
      <w:proofErr w:type="spellEnd"/>
      <w:r>
        <w:rPr>
          <w:rFonts w:ascii="Times New Roman" w:hAnsi="Times New Roman"/>
          <w:sz w:val="24"/>
          <w:szCs w:val="24"/>
        </w:rPr>
        <w:t xml:space="preserve">. nr rej. </w:t>
      </w:r>
      <w:r>
        <w:rPr>
          <w:rFonts w:ascii="Times New Roman" w:hAnsi="Times New Roman"/>
          <w:b/>
          <w:sz w:val="24"/>
          <w:szCs w:val="24"/>
        </w:rPr>
        <w:t>ZP/D-14/A/19</w:t>
      </w:r>
      <w:r>
        <w:rPr>
          <w:rFonts w:ascii="Times New Roman" w:hAnsi="Times New Roman"/>
          <w:sz w:val="24"/>
          <w:szCs w:val="24"/>
        </w:rPr>
        <w:t xml:space="preserve"> na </w:t>
      </w:r>
      <w:r>
        <w:rPr>
          <w:rFonts w:ascii="Times New Roman" w:hAnsi="Times New Roman"/>
          <w:b/>
          <w:color w:val="000000"/>
          <w:sz w:val="24"/>
          <w:szCs w:val="24"/>
        </w:rPr>
        <w:t>Dostawa wyposażenia studia nagrań w ramach projektu ,,Regionalna Inicjatywa Doskonałości w Dyscyplinach Informatyki, Elektrotechniki, Elektroniki, Automatyki i Robotyki na Politechnice Częstochowskiej"</w:t>
      </w:r>
      <w:r>
        <w:rPr>
          <w:rFonts w:ascii="Times New Roman" w:hAnsi="Times New Roman"/>
          <w:sz w:val="24"/>
          <w:szCs w:val="24"/>
        </w:rPr>
        <w:t xml:space="preserve">, Zamawiający działając na podstawie art. 94 ust. 3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>, dokonał wyboru oferty najkorzystniejszej spośród pozostałych ofert tj. ofertę Wykonawcy:</w:t>
      </w:r>
    </w:p>
    <w:p w:rsidR="00B354F6" w:rsidRDefault="00B354F6" w:rsidP="00B354F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B354F6" w:rsidRDefault="00B354F6" w:rsidP="00B354F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BIS Karol Kowalski</w:t>
      </w:r>
    </w:p>
    <w:p w:rsidR="00B354F6" w:rsidRDefault="00B354F6" w:rsidP="00B354F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Al. Niepodległości 41</w:t>
      </w:r>
    </w:p>
    <w:p w:rsidR="00B354F6" w:rsidRDefault="00B354F6" w:rsidP="00B354F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42-200 Częstochowa</w:t>
      </w:r>
    </w:p>
    <w:p w:rsidR="00B354F6" w:rsidRDefault="00B354F6" w:rsidP="00B354F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ceną oferty: 24 919,80 zł brutto</w:t>
      </w:r>
    </w:p>
    <w:p w:rsidR="00B354F6" w:rsidRDefault="00B354F6" w:rsidP="00B354F6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B354F6" w:rsidRDefault="00B354F6" w:rsidP="00B354F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Oferta spełnia wymagania Zamawiającego określone w SIWZ i nie podlega odrzuceniu. Cena oferty mieści się w możliwościach finansowych Zamawiającego. </w:t>
      </w: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354F6" w:rsidRDefault="00B354F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47684">
      <w:pPr>
        <w:spacing w:line="360" w:lineRule="auto"/>
        <w:rPr>
          <w:b/>
          <w:bCs/>
          <w:color w:val="000000"/>
          <w:sz w:val="24"/>
        </w:rPr>
      </w:pPr>
      <w:r w:rsidRPr="0084768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47684">
      <w:pPr>
        <w:spacing w:line="360" w:lineRule="auto"/>
        <w:rPr>
          <w:color w:val="000000"/>
          <w:sz w:val="24"/>
        </w:rPr>
      </w:pPr>
      <w:r w:rsidRPr="0084768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4768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47684">
      <w:pPr>
        <w:spacing w:line="360" w:lineRule="auto"/>
        <w:rPr>
          <w:color w:val="000000"/>
          <w:sz w:val="24"/>
        </w:rPr>
      </w:pPr>
      <w:r w:rsidRPr="0084768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4768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4768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D23DDA" w:rsidRDefault="00C85A89">
      <w:pPr>
        <w:spacing w:line="360" w:lineRule="auto"/>
        <w:rPr>
          <w:color w:val="000000"/>
          <w:sz w:val="24"/>
        </w:rPr>
      </w:pPr>
      <w:r w:rsidRPr="00D23DDA">
        <w:rPr>
          <w:color w:val="000000"/>
          <w:sz w:val="24"/>
        </w:rPr>
        <w:t xml:space="preserve">tel. </w:t>
      </w:r>
      <w:r w:rsidR="00847684" w:rsidRPr="00D23DDA">
        <w:rPr>
          <w:color w:val="000000"/>
          <w:sz w:val="24"/>
        </w:rPr>
        <w:t>(34)3250236</w:t>
      </w:r>
      <w:r w:rsidRPr="00D23DDA">
        <w:rPr>
          <w:color w:val="000000"/>
          <w:sz w:val="24"/>
        </w:rPr>
        <w:t xml:space="preserve">, fax </w:t>
      </w:r>
      <w:r w:rsidR="00847684" w:rsidRPr="00D23DDA">
        <w:rPr>
          <w:color w:val="000000"/>
          <w:sz w:val="24"/>
        </w:rPr>
        <w:t>(34)3250415</w:t>
      </w:r>
      <w:r w:rsidRPr="00D23DDA">
        <w:rPr>
          <w:color w:val="000000"/>
          <w:sz w:val="24"/>
        </w:rPr>
        <w:t>,</w:t>
      </w:r>
    </w:p>
    <w:p w:rsidR="00C85A89" w:rsidRPr="00D23DDA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47684" w:rsidRPr="00847684">
        <w:rPr>
          <w:b/>
          <w:color w:val="000000"/>
          <w:sz w:val="24"/>
        </w:rPr>
        <w:t>Dostawa wyposażenia studia nagrań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47684" w:rsidTr="000A37B2">
        <w:trPr>
          <w:cantSplit/>
        </w:trPr>
        <w:tc>
          <w:tcPr>
            <w:tcW w:w="9640" w:type="dxa"/>
          </w:tcPr>
          <w:p w:rsidR="00847684" w:rsidRDefault="00847684" w:rsidP="000A37B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47684">
              <w:rPr>
                <w:b/>
                <w:sz w:val="24"/>
              </w:rPr>
              <w:t>13p Sp. z o.o.</w:t>
            </w:r>
          </w:p>
          <w:p w:rsidR="00847684" w:rsidRDefault="00847684" w:rsidP="000A37B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47684">
              <w:rPr>
                <w:b/>
                <w:sz w:val="24"/>
              </w:rPr>
              <w:t>50-514</w:t>
            </w:r>
            <w:r>
              <w:rPr>
                <w:b/>
                <w:sz w:val="24"/>
              </w:rPr>
              <w:t xml:space="preserve"> </w:t>
            </w:r>
            <w:r w:rsidRPr="00847684">
              <w:rPr>
                <w:b/>
                <w:sz w:val="24"/>
              </w:rPr>
              <w:t>Wrocław</w:t>
            </w:r>
          </w:p>
          <w:p w:rsidR="00847684" w:rsidRDefault="00847684" w:rsidP="000A37B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47684">
              <w:rPr>
                <w:b/>
                <w:sz w:val="24"/>
              </w:rPr>
              <w:t>Międzyleska</w:t>
            </w:r>
            <w:r>
              <w:rPr>
                <w:b/>
                <w:sz w:val="24"/>
              </w:rPr>
              <w:t xml:space="preserve"> </w:t>
            </w:r>
            <w:r w:rsidRPr="00847684">
              <w:rPr>
                <w:b/>
                <w:sz w:val="24"/>
              </w:rPr>
              <w:t>2-4</w:t>
            </w:r>
          </w:p>
          <w:p w:rsidR="00847684" w:rsidRDefault="00847684" w:rsidP="000A37B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47684">
              <w:rPr>
                <w:b/>
                <w:sz w:val="24"/>
              </w:rPr>
              <w:t>22 588.95 zł</w:t>
            </w:r>
          </w:p>
          <w:p w:rsidR="00847684" w:rsidRPr="00253031" w:rsidRDefault="00847684" w:rsidP="000A37B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47684" w:rsidRDefault="00847684" w:rsidP="000A37B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47684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</w:t>
            </w:r>
            <w:r w:rsidR="00D23DDA">
              <w:rPr>
                <w:sz w:val="24"/>
              </w:rPr>
              <w:t>cy otrzymała liczbę punktów - 85</w:t>
            </w:r>
            <w:r w:rsidRPr="00847684">
              <w:rPr>
                <w:sz w:val="24"/>
              </w:rPr>
              <w:t>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842"/>
        <w:gridCol w:w="851"/>
        <w:gridCol w:w="992"/>
        <w:gridCol w:w="992"/>
        <w:gridCol w:w="993"/>
        <w:gridCol w:w="1275"/>
        <w:gridCol w:w="1276"/>
        <w:gridCol w:w="851"/>
      </w:tblGrid>
      <w:tr w:rsidR="00D23DDA" w:rsidRPr="00C63DA0" w:rsidTr="00D23DDA">
        <w:tc>
          <w:tcPr>
            <w:tcW w:w="710" w:type="dxa"/>
            <w:shd w:val="clear" w:color="auto" w:fill="auto"/>
            <w:vAlign w:val="center"/>
          </w:tcPr>
          <w:p w:rsidR="00D23DDA" w:rsidRPr="00C63DA0" w:rsidRDefault="00D23D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23DDA" w:rsidRPr="00C63DA0" w:rsidRDefault="00D23D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23DDA" w:rsidRPr="00C63DA0" w:rsidRDefault="00D23DD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23DDA" w:rsidRPr="00C63DA0" w:rsidRDefault="00D23D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3DDA" w:rsidRPr="00C63DA0" w:rsidRDefault="00D23D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3DDA" w:rsidRPr="00C63DA0" w:rsidRDefault="00D23D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23DDA" w:rsidRPr="00C63DA0" w:rsidRDefault="00D23D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Rozdzielczość aparatu z zestawu 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23DDA" w:rsidRPr="00C63DA0" w:rsidRDefault="00D23D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Rozdzielczość aparatu z zestawu 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3DDA" w:rsidRPr="00C63DA0" w:rsidRDefault="00D23D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Rozdzielczość aparatu z zestawu 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23DDA" w:rsidRPr="00C63DA0" w:rsidRDefault="00D23DD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23DDA" w:rsidRPr="00C63DA0" w:rsidTr="00D23DDA">
        <w:tc>
          <w:tcPr>
            <w:tcW w:w="710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13p Sp. z o.o.</w:t>
            </w:r>
          </w:p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Międzyleska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2-4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50-514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85</w:t>
            </w: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D23DDA" w:rsidRPr="00C63DA0" w:rsidTr="00D23DDA">
        <w:tc>
          <w:tcPr>
            <w:tcW w:w="710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4768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54,39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23DDA" w:rsidRPr="00C63DA0" w:rsidRDefault="00D23DDA" w:rsidP="000A37B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7684">
              <w:rPr>
                <w:rFonts w:ascii="Times New Roman" w:hAnsi="Times New Roman" w:cs="Times New Roman"/>
                <w:sz w:val="18"/>
                <w:szCs w:val="18"/>
              </w:rPr>
              <w:t xml:space="preserve">  54,39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B354F6" w:rsidRDefault="00847684" w:rsidP="00B354F6">
      <w:pPr>
        <w:pStyle w:val="Nagwek"/>
        <w:tabs>
          <w:tab w:val="clear" w:pos="4536"/>
        </w:tabs>
        <w:jc w:val="both"/>
        <w:rPr>
          <w:sz w:val="24"/>
        </w:rPr>
      </w:pPr>
      <w:r w:rsidRPr="0084768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847684">
        <w:rPr>
          <w:sz w:val="24"/>
        </w:rPr>
        <w:t>2019-09-11</w:t>
      </w:r>
      <w:bookmarkStart w:id="0" w:name="_GoBack"/>
      <w:bookmarkEnd w:id="0"/>
    </w:p>
    <w:sectPr w:rsidR="00C85A89" w:rsidRPr="00B354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89F" w:rsidRDefault="00E7789F">
      <w:r>
        <w:separator/>
      </w:r>
    </w:p>
  </w:endnote>
  <w:endnote w:type="continuationSeparator" w:id="0">
    <w:p w:rsidR="00E7789F" w:rsidRDefault="00E77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84" w:rsidRDefault="008476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B354F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354F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354F6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84" w:rsidRDefault="008476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89F" w:rsidRDefault="00E7789F">
      <w:r>
        <w:separator/>
      </w:r>
    </w:p>
  </w:footnote>
  <w:footnote w:type="continuationSeparator" w:id="0">
    <w:p w:rsidR="00E7789F" w:rsidRDefault="00E77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84" w:rsidRDefault="00847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84" w:rsidRDefault="00B354F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84" w:rsidRDefault="008476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89F"/>
    <w:rsid w:val="00140696"/>
    <w:rsid w:val="00253031"/>
    <w:rsid w:val="00377700"/>
    <w:rsid w:val="005C147E"/>
    <w:rsid w:val="007118AF"/>
    <w:rsid w:val="007124E4"/>
    <w:rsid w:val="00745012"/>
    <w:rsid w:val="00847684"/>
    <w:rsid w:val="0087722C"/>
    <w:rsid w:val="00987E41"/>
    <w:rsid w:val="00B354F6"/>
    <w:rsid w:val="00C63DA0"/>
    <w:rsid w:val="00C85A89"/>
    <w:rsid w:val="00D23DDA"/>
    <w:rsid w:val="00D5444F"/>
    <w:rsid w:val="00E7789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B5E1F54"/>
  <w15:chartTrackingRefBased/>
  <w15:docId w15:val="{B0A22D57-56D9-4331-AAF4-46337A3AA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23D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23DD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354F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284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2019-10-11T10:01:00Z</cp:lastPrinted>
  <dcterms:created xsi:type="dcterms:W3CDTF">2019-10-11T10:01:00Z</dcterms:created>
  <dcterms:modified xsi:type="dcterms:W3CDTF">2019-10-11T10:01:00Z</dcterms:modified>
</cp:coreProperties>
</file>