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84BDA" w:rsidRPr="00184BD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84BDA" w:rsidRPr="00184BDA">
        <w:rPr>
          <w:b/>
          <w:sz w:val="24"/>
        </w:rPr>
        <w:t>ZP/D-26/A/19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84BDA" w:rsidRPr="00184BDA">
        <w:rPr>
          <w:b/>
        </w:rPr>
        <w:t>przetarg nieograniczony</w:t>
      </w:r>
      <w:r w:rsidR="00753DC1">
        <w:t xml:space="preserve"> na:</w:t>
      </w:r>
    </w:p>
    <w:p w:rsidR="0000184A" w:rsidRDefault="00184BD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84BDA">
        <w:rPr>
          <w:b/>
          <w:sz w:val="24"/>
          <w:szCs w:val="24"/>
        </w:rPr>
        <w:t>Dostawa lasera dwuimpulsowego wraz z układem zasilania i chłodzenia dla Instytutu Maszyn Cieplnych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84BDA" w:rsidRPr="00184BDA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84BDA" w:rsidRPr="00184BDA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84BDA" w:rsidRPr="00184BDA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18BA" w:rsidRDefault="001118BA">
      <w:r>
        <w:separator/>
      </w:r>
    </w:p>
  </w:endnote>
  <w:endnote w:type="continuationSeparator" w:id="0">
    <w:p w:rsidR="001118BA" w:rsidRDefault="00111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4B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4B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BDA" w:rsidRDefault="00184B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18BA" w:rsidRDefault="001118BA">
      <w:r>
        <w:separator/>
      </w:r>
    </w:p>
  </w:footnote>
  <w:footnote w:type="continuationSeparator" w:id="0">
    <w:p w:rsidR="001118BA" w:rsidRDefault="001118B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BDA" w:rsidRDefault="00184B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BDA" w:rsidRDefault="00184B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BDA" w:rsidRDefault="00184B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18BA"/>
    <w:rsid w:val="0000184A"/>
    <w:rsid w:val="00012997"/>
    <w:rsid w:val="000621A2"/>
    <w:rsid w:val="00075CEC"/>
    <w:rsid w:val="00106AC7"/>
    <w:rsid w:val="001118BA"/>
    <w:rsid w:val="00111985"/>
    <w:rsid w:val="00147532"/>
    <w:rsid w:val="001614BA"/>
    <w:rsid w:val="00184BD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E9F79D1-8051-4F42-983B-7341CD3C3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74D86-AAA3-436B-9DC7-524CE77AA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2019-09-10T12:06:00Z</dcterms:created>
  <dcterms:modified xsi:type="dcterms:W3CDTF">2019-09-10T12:06:00Z</dcterms:modified>
</cp:coreProperties>
</file>