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FF055F" w:rsidRPr="00FF055F" w:rsidRDefault="00FF055F" w:rsidP="00CE3270">
      <w:pPr>
        <w:spacing w:line="360" w:lineRule="auto"/>
        <w:rPr>
          <w:b/>
          <w:bCs/>
          <w:color w:val="000000"/>
          <w:sz w:val="24"/>
        </w:rPr>
      </w:pPr>
      <w:r w:rsidRPr="00FF055F">
        <w:rPr>
          <w:b/>
          <w:bCs/>
          <w:color w:val="000000"/>
          <w:sz w:val="24"/>
        </w:rPr>
        <w:t>Politechnika Rzeszowska</w:t>
      </w:r>
    </w:p>
    <w:p w:rsidR="00CE3270" w:rsidRDefault="00FF055F" w:rsidP="00CE3270">
      <w:pPr>
        <w:spacing w:line="360" w:lineRule="auto"/>
        <w:rPr>
          <w:b/>
          <w:bCs/>
          <w:color w:val="000000"/>
          <w:sz w:val="24"/>
        </w:rPr>
      </w:pPr>
      <w:r w:rsidRPr="00FF055F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FF055F" w:rsidP="00CE3270">
      <w:pPr>
        <w:spacing w:line="360" w:lineRule="auto"/>
        <w:rPr>
          <w:color w:val="000000"/>
          <w:sz w:val="24"/>
        </w:rPr>
      </w:pPr>
      <w:r w:rsidRPr="00FF055F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FF055F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FF055F" w:rsidP="00CE3270">
      <w:pPr>
        <w:spacing w:line="360" w:lineRule="auto"/>
        <w:rPr>
          <w:color w:val="000000"/>
          <w:sz w:val="24"/>
        </w:rPr>
      </w:pPr>
      <w:r w:rsidRPr="00FF055F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FF055F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FF055F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F055F" w:rsidRPr="00FF055F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FF055F" w:rsidRPr="00FF055F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F055F" w:rsidRPr="00FF055F">
        <w:rPr>
          <w:b/>
          <w:color w:val="000000"/>
          <w:sz w:val="24"/>
        </w:rPr>
        <w:t>Dostawa elementów stalowych oraz złącz do badań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F055F" w:rsidTr="009B6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F055F" w:rsidRDefault="00FF055F" w:rsidP="009B66B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FF055F">
              <w:rPr>
                <w:sz w:val="24"/>
              </w:rPr>
              <w:t>Dostawa elementów stalowych oraz złącz do badań</w:t>
            </w:r>
          </w:p>
          <w:p w:rsidR="00FF055F" w:rsidRDefault="00FF055F" w:rsidP="009B66B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F055F">
              <w:rPr>
                <w:b/>
                <w:sz w:val="24"/>
              </w:rPr>
              <w:t>FP-U-H Promont Rafał Rembisz</w:t>
            </w:r>
          </w:p>
          <w:p w:rsidR="00FF055F" w:rsidRDefault="00FF055F" w:rsidP="009B66B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F055F">
              <w:rPr>
                <w:b/>
                <w:sz w:val="24"/>
              </w:rPr>
              <w:t>36-053</w:t>
            </w:r>
            <w:r>
              <w:rPr>
                <w:b/>
                <w:sz w:val="24"/>
              </w:rPr>
              <w:t xml:space="preserve"> </w:t>
            </w:r>
            <w:r w:rsidRPr="00FF055F">
              <w:rPr>
                <w:b/>
                <w:sz w:val="24"/>
              </w:rPr>
              <w:t>Kamień</w:t>
            </w:r>
          </w:p>
          <w:p w:rsidR="00FF055F" w:rsidRDefault="00FF055F" w:rsidP="009B66B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F055F">
              <w:rPr>
                <w:b/>
                <w:sz w:val="24"/>
              </w:rPr>
              <w:t>Łowisko</w:t>
            </w:r>
            <w:r>
              <w:rPr>
                <w:b/>
                <w:sz w:val="24"/>
              </w:rPr>
              <w:t xml:space="preserve"> </w:t>
            </w:r>
            <w:r w:rsidRPr="00FF055F">
              <w:rPr>
                <w:b/>
                <w:sz w:val="24"/>
              </w:rPr>
              <w:t>240</w:t>
            </w:r>
          </w:p>
          <w:p w:rsidR="00FF055F" w:rsidRDefault="00FF055F" w:rsidP="009B66B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F055F">
              <w:rPr>
                <w:b/>
                <w:sz w:val="24"/>
              </w:rPr>
              <w:t>120 540.00 zł</w:t>
            </w:r>
          </w:p>
          <w:p w:rsidR="00FF055F" w:rsidRPr="00253031" w:rsidRDefault="00FF055F" w:rsidP="009B66B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F055F" w:rsidRDefault="00FF055F" w:rsidP="009B66B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F055F">
              <w:rPr>
                <w:sz w:val="24"/>
              </w:rPr>
              <w:t>Zamawiający wybrał najkorzystniejszą ofertę zgodnie z jedynym kryterium oceny ofert -  100 % cena ofery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FF055F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FF055F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FF055F">
        <w:rPr>
          <w:sz w:val="24"/>
        </w:rPr>
        <w:t>2019-09-09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5D4A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B39" w:rsidRDefault="008C3B39">
      <w:r>
        <w:separator/>
      </w:r>
    </w:p>
  </w:endnote>
  <w:endnote w:type="continuationSeparator" w:id="0">
    <w:p w:rsidR="008C3B39" w:rsidRDefault="008C3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55F" w:rsidRDefault="00FF05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D4A9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D4A9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55F" w:rsidRDefault="00FF05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B39" w:rsidRDefault="008C3B39">
      <w:r>
        <w:separator/>
      </w:r>
    </w:p>
  </w:footnote>
  <w:footnote w:type="continuationSeparator" w:id="0">
    <w:p w:rsidR="008C3B39" w:rsidRDefault="008C3B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55F" w:rsidRDefault="00FF05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55F" w:rsidRDefault="00FF05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55F" w:rsidRDefault="00FF05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3B39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5D4A94"/>
    <w:rsid w:val="00614303"/>
    <w:rsid w:val="007124E4"/>
    <w:rsid w:val="00745012"/>
    <w:rsid w:val="008C3B39"/>
    <w:rsid w:val="008F7AA7"/>
    <w:rsid w:val="00987E41"/>
    <w:rsid w:val="00AE783C"/>
    <w:rsid w:val="00C85A89"/>
    <w:rsid w:val="00CE3270"/>
    <w:rsid w:val="00D5444F"/>
    <w:rsid w:val="00E66FD0"/>
    <w:rsid w:val="00F26135"/>
    <w:rsid w:val="00FF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85836E-5BB1-4028-A847-9746A3A3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5D4A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D4A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2019-09-09T09:46:00Z</cp:lastPrinted>
  <dcterms:created xsi:type="dcterms:W3CDTF">2019-09-09T09:47:00Z</dcterms:created>
  <dcterms:modified xsi:type="dcterms:W3CDTF">2019-09-09T09:47:00Z</dcterms:modified>
</cp:coreProperties>
</file>