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115"/>
        <w:gridCol w:w="2115"/>
        <w:gridCol w:w="2115"/>
        <w:gridCol w:w="2941"/>
      </w:tblGrid>
      <w:tr w:rsidR="00903A09" w:rsidRPr="00427A8E" w:rsidTr="007B0453">
        <w:tc>
          <w:tcPr>
            <w:tcW w:w="2303" w:type="dxa"/>
            <w:hideMark/>
          </w:tcPr>
          <w:p w:rsidR="00903A09" w:rsidRPr="00427A8E" w:rsidRDefault="00903A09" w:rsidP="007B0453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303" w:type="dxa"/>
            <w:hideMark/>
          </w:tcPr>
          <w:p w:rsidR="00903A09" w:rsidRPr="00427A8E" w:rsidRDefault="00903A09" w:rsidP="007B0453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303" w:type="dxa"/>
            <w:hideMark/>
          </w:tcPr>
          <w:p w:rsidR="00903A09" w:rsidRPr="00427A8E" w:rsidRDefault="00903A09" w:rsidP="007B0453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303" w:type="dxa"/>
            <w:hideMark/>
          </w:tcPr>
          <w:p w:rsidR="00903A09" w:rsidRPr="00427A8E" w:rsidRDefault="00903A09" w:rsidP="007B0453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7979E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s://www.ncbr.gov.pl/fileadmin/user_upload/import/files/ncbr_logo_z_czerwonym_napisem.jpg" style="width:136.5pt;height:44.25pt;visibility:visible;mso-wrap-style:square">
                  <v:imagedata r:id="rId8" o:title="ncbr_logo_z_czerwonym_napisem"/>
                </v:shape>
              </w:pict>
            </w:r>
          </w:p>
        </w:tc>
      </w:tr>
    </w:tbl>
    <w:p w:rsidR="00903A09" w:rsidRDefault="00903A09" w:rsidP="00903A09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903A09" w:rsidRDefault="00903A09" w:rsidP="00903A0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903A09" w:rsidRDefault="00903A09" w:rsidP="00903A0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903A09" w:rsidRDefault="00903A09" w:rsidP="00903A0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WYKONAWCY:…………………..………………………………………………</w:t>
      </w: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03A09" w:rsidRPr="00DF4784" w:rsidRDefault="00903A09" w:rsidP="00903A09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DF4784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4784">
        <w:rPr>
          <w:sz w:val="22"/>
          <w:szCs w:val="22"/>
          <w:lang w:val="en-US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03A09" w:rsidRDefault="00903A09" w:rsidP="00903A0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03A09" w:rsidRDefault="00903A09" w:rsidP="00903A0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903A09" w:rsidRDefault="00903A09" w:rsidP="00903A09">
      <w:pPr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Krakowie, Dział Zamówień Publicznych, Al. Mickiewicza 30, 30-059 Kraków</w:t>
      </w:r>
    </w:p>
    <w:p w:rsidR="00903A09" w:rsidRPr="00427A8E" w:rsidRDefault="00903A09" w:rsidP="00903A09">
      <w:pPr>
        <w:suppressAutoHyphens/>
        <w:jc w:val="both"/>
      </w:pPr>
      <w:r>
        <w:t xml:space="preserve">Przystępując do postępowania o udzielenie zamówienia publicznego, którego przedmiotem jest:  </w:t>
      </w:r>
      <w:r>
        <w:rPr>
          <w:b/>
        </w:rPr>
        <w:t xml:space="preserve">OGŁOSZENIE SPOŁECZNE - </w:t>
      </w:r>
      <w:r w:rsidRPr="00351995">
        <w:rPr>
          <w:b/>
        </w:rPr>
        <w:t xml:space="preserve">Usługa obsługi cateringowej warsztatów organizowanych w dniach 18-20.09.2019 r. dla </w:t>
      </w:r>
      <w:proofErr w:type="spellStart"/>
      <w:r w:rsidRPr="00351995">
        <w:rPr>
          <w:b/>
        </w:rPr>
        <w:t>WIEiT</w:t>
      </w:r>
      <w:proofErr w:type="spellEnd"/>
      <w:r w:rsidRPr="00351995">
        <w:rPr>
          <w:b/>
        </w:rPr>
        <w:t xml:space="preserve"> - Kc-zp.272-591/19</w:t>
      </w:r>
      <w:r>
        <w:rPr>
          <w:rFonts w:eastAsia="Tahoma"/>
          <w:b/>
          <w:lang w:eastAsia="ar-SA"/>
        </w:rPr>
        <w:t xml:space="preserve">, </w:t>
      </w:r>
      <w:r>
        <w:t>oferuję realizację przedmiotu zamówienia zgodnie z zasadami określonymi w Ogłoszeniu o zamówieniu.</w:t>
      </w:r>
    </w:p>
    <w:p w:rsidR="00903A09" w:rsidRDefault="00903A09" w:rsidP="00903A09">
      <w:pPr>
        <w:widowControl w:val="0"/>
        <w:rPr>
          <w:b/>
        </w:rPr>
      </w:pPr>
      <w:r>
        <w:rPr>
          <w:b/>
        </w:rPr>
        <w:t>Cena brutto za całość przedmiotu zamówienia - ……………….....   PLN</w:t>
      </w:r>
    </w:p>
    <w:p w:rsidR="00903A09" w:rsidRDefault="00903A09" w:rsidP="00903A09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903A09" w:rsidRDefault="00903A09" w:rsidP="00903A09">
      <w:pPr>
        <w:pStyle w:val="Tekstpodstawowy"/>
        <w:spacing w:line="240" w:lineRule="auto"/>
      </w:pPr>
      <w:r>
        <w:t>Powyższa cena zawiera właściwą stawkę podatku VAT.</w:t>
      </w:r>
    </w:p>
    <w:p w:rsidR="00903A09" w:rsidRDefault="00903A09" w:rsidP="00903A09">
      <w:pPr>
        <w:widowControl w:val="0"/>
        <w:rPr>
          <w:b/>
          <w:u w:val="single"/>
        </w:rPr>
      </w:pPr>
      <w:r>
        <w:rPr>
          <w:b/>
          <w:u w:val="single"/>
        </w:rPr>
        <w:t>w tym</w:t>
      </w:r>
    </w:p>
    <w:p w:rsidR="00903A09" w:rsidRDefault="00903A09" w:rsidP="00903A09">
      <w:pPr>
        <w:widowControl w:val="0"/>
        <w:rPr>
          <w:b/>
        </w:rPr>
      </w:pPr>
      <w:r>
        <w:rPr>
          <w:b/>
        </w:rPr>
        <w:t xml:space="preserve">Cena brutto za catering dla 1 osoby </w:t>
      </w:r>
      <w:r w:rsidRPr="00351995">
        <w:rPr>
          <w:b/>
        </w:rPr>
        <w:t>w terminie 18-20.09.2019 r.</w:t>
      </w:r>
      <w:r>
        <w:rPr>
          <w:b/>
        </w:rPr>
        <w:t xml:space="preserve"> …………….…  PLN</w:t>
      </w:r>
    </w:p>
    <w:p w:rsidR="00903A09" w:rsidRDefault="00903A09" w:rsidP="00903A09">
      <w:pPr>
        <w:widowControl w:val="0"/>
      </w:pPr>
      <w:r>
        <w:t>Słownie brutto: ............................................................................................................................</w:t>
      </w:r>
    </w:p>
    <w:p w:rsidR="00903A09" w:rsidRDefault="00903A09" w:rsidP="00903A09">
      <w:pPr>
        <w:widowControl w:val="0"/>
        <w:rPr>
          <w:b/>
        </w:rPr>
      </w:pPr>
      <w:r>
        <w:rPr>
          <w:b/>
        </w:rPr>
        <w:t>Powyższa cena zawiera właściwą stawkę podatku VAT.</w:t>
      </w:r>
    </w:p>
    <w:p w:rsidR="00903A09" w:rsidRDefault="00903A09" w:rsidP="00903A0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351995">
        <w:rPr>
          <w:sz w:val="22"/>
          <w:szCs w:val="22"/>
        </w:rPr>
        <w:t>w dniach 18-20.09.2019 r.</w:t>
      </w:r>
    </w:p>
    <w:p w:rsidR="00903A09" w:rsidRDefault="00903A09" w:rsidP="00903A09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po każdorazowej usłudze cateringowej za faktyczną ilość osób, przelewem w terminie do 21 dni od daty otrzymania przez zamawiającego poprawnie wystawionej przez Wykonawcę faktury VAT.</w:t>
      </w:r>
    </w:p>
    <w:p w:rsidR="00903A09" w:rsidRDefault="00903A09" w:rsidP="00903A09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903A09" w:rsidRDefault="00903A09" w:rsidP="00903A0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 xml:space="preserve">Oświadczam, </w:t>
      </w:r>
      <w:r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>
        <w:rPr>
          <w:rFonts w:eastAsia="Calibri"/>
          <w:color w:val="000000"/>
          <w:sz w:val="22"/>
          <w:szCs w:val="22"/>
          <w:vertAlign w:val="superscript"/>
        </w:rPr>
        <w:t>1</w:t>
      </w:r>
      <w:r>
        <w:rPr>
          <w:rFonts w:eastAsia="Calibri"/>
          <w:color w:val="000000"/>
          <w:sz w:val="22"/>
          <w:szCs w:val="22"/>
        </w:rPr>
        <w:t xml:space="preserve">wobec osób fizycznych, </w:t>
      </w:r>
      <w:r>
        <w:rPr>
          <w:rFonts w:eastAsia="Calibri"/>
          <w:sz w:val="22"/>
          <w:szCs w:val="22"/>
        </w:rPr>
        <w:t>od których dane osobowe bezpośrednio lub pośrednio pozyskałem</w:t>
      </w:r>
      <w:r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eastAsia="Calibri"/>
          <w:sz w:val="22"/>
          <w:szCs w:val="22"/>
          <w:vertAlign w:val="superscript"/>
        </w:rPr>
        <w:t>2</w:t>
      </w:r>
      <w:r>
        <w:rPr>
          <w:rFonts w:eastAsia="Calibri"/>
          <w:sz w:val="22"/>
          <w:szCs w:val="22"/>
        </w:rPr>
        <w:t xml:space="preserve"> </w:t>
      </w:r>
    </w:p>
    <w:p w:rsidR="00903A09" w:rsidRDefault="00903A09" w:rsidP="00903A09">
      <w:pPr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sz w:val="22"/>
          <w:szCs w:val="22"/>
        </w:rPr>
        <w:t>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TAK/NIE*</w:t>
      </w:r>
    </w:p>
    <w:p w:rsidR="00903A09" w:rsidRDefault="00903A09" w:rsidP="00903A0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903A09" w:rsidRDefault="00903A09" w:rsidP="00903A09">
      <w:pPr>
        <w:spacing w:line="360" w:lineRule="auto"/>
        <w:jc w:val="both"/>
        <w:rPr>
          <w:sz w:val="18"/>
          <w:szCs w:val="18"/>
        </w:rPr>
      </w:pPr>
    </w:p>
    <w:p w:rsidR="00903A09" w:rsidRDefault="00903A09" w:rsidP="00903A0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</w:p>
    <w:p w:rsidR="00903A09" w:rsidRDefault="00903A09" w:rsidP="00903A0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903A09" w:rsidRDefault="00903A09" w:rsidP="00903A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903A09" w:rsidRDefault="00903A09" w:rsidP="00903A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03A09" w:rsidRDefault="00903A09" w:rsidP="00903A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903A09" w:rsidTr="007B04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3A09" w:rsidRDefault="00903A09" w:rsidP="007B0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3A09" w:rsidRDefault="00903A09" w:rsidP="007B0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03A09" w:rsidRDefault="00903A09" w:rsidP="007B0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3A09" w:rsidRDefault="00903A09" w:rsidP="007B0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903A09" w:rsidRDefault="00903A09" w:rsidP="007B0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znana)</w:t>
            </w:r>
          </w:p>
        </w:tc>
      </w:tr>
      <w:tr w:rsidR="00903A09" w:rsidTr="007B04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3A09" w:rsidRDefault="00903A09" w:rsidP="007B04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3A09" w:rsidRDefault="00903A09" w:rsidP="007B04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3A09" w:rsidRDefault="00903A09" w:rsidP="007B04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03A09" w:rsidTr="007B04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3A09" w:rsidRDefault="00903A09" w:rsidP="007B04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3A09" w:rsidRDefault="00903A09" w:rsidP="007B0453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3A09" w:rsidRDefault="00903A09" w:rsidP="007B04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03A09" w:rsidRDefault="00903A09" w:rsidP="00903A09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03A09" w:rsidRDefault="00903A09" w:rsidP="00903A09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903A09" w:rsidRDefault="00903A09" w:rsidP="00903A0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903A09" w:rsidRDefault="00903A09" w:rsidP="00903A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903A09" w:rsidRDefault="00903A09" w:rsidP="00903A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03A09" w:rsidRDefault="00903A09" w:rsidP="00903A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903A09" w:rsidRDefault="00903A09" w:rsidP="00903A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03A09" w:rsidRDefault="00903A09" w:rsidP="00903A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03A09" w:rsidRDefault="00903A09" w:rsidP="00903A0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03A09" w:rsidRDefault="00903A09" w:rsidP="00903A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03A09" w:rsidRDefault="00903A09" w:rsidP="00903A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03A09" w:rsidRDefault="00903A09" w:rsidP="00903A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03A09" w:rsidRDefault="00903A09" w:rsidP="00903A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03A09" w:rsidRDefault="00903A09" w:rsidP="00903A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03A09" w:rsidRDefault="00903A09" w:rsidP="00903A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903A09" w:rsidRDefault="00903A09" w:rsidP="00903A09">
      <w:pPr>
        <w:jc w:val="both"/>
        <w:rPr>
          <w:sz w:val="22"/>
          <w:szCs w:val="22"/>
        </w:rPr>
      </w:pPr>
    </w:p>
    <w:p w:rsidR="00903A09" w:rsidRDefault="00903A09" w:rsidP="00903A09">
      <w:pPr>
        <w:jc w:val="both"/>
        <w:rPr>
          <w:sz w:val="22"/>
          <w:szCs w:val="22"/>
        </w:rPr>
      </w:pPr>
    </w:p>
    <w:p w:rsidR="00903A09" w:rsidRDefault="00903A09" w:rsidP="00903A09">
      <w:pPr>
        <w:jc w:val="both"/>
        <w:rPr>
          <w:sz w:val="18"/>
          <w:szCs w:val="18"/>
        </w:rPr>
      </w:pPr>
    </w:p>
    <w:p w:rsidR="00903A09" w:rsidRDefault="00903A09" w:rsidP="00903A0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903A09" w:rsidRDefault="00903A09" w:rsidP="00903A09">
      <w:pPr>
        <w:jc w:val="both"/>
        <w:rPr>
          <w:sz w:val="18"/>
          <w:szCs w:val="18"/>
        </w:rPr>
      </w:pPr>
    </w:p>
    <w:p w:rsidR="00903A09" w:rsidRDefault="00903A09" w:rsidP="00903A09">
      <w:pPr>
        <w:jc w:val="both"/>
        <w:rPr>
          <w:sz w:val="18"/>
          <w:szCs w:val="18"/>
        </w:rPr>
      </w:pPr>
    </w:p>
    <w:p w:rsidR="00903A09" w:rsidRDefault="00903A09" w:rsidP="00903A09">
      <w:pPr>
        <w:jc w:val="both"/>
        <w:rPr>
          <w:sz w:val="18"/>
          <w:szCs w:val="18"/>
        </w:rPr>
      </w:pPr>
    </w:p>
    <w:p w:rsidR="00903A09" w:rsidRDefault="00903A09" w:rsidP="00903A0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903A09" w:rsidRDefault="00903A09" w:rsidP="00903A0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903A09" w:rsidRDefault="00903A09" w:rsidP="00903A09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903A09" w:rsidRDefault="00903A09" w:rsidP="00903A09">
      <w:pPr>
        <w:jc w:val="right"/>
        <w:rPr>
          <w:sz w:val="20"/>
          <w:szCs w:val="20"/>
        </w:rPr>
      </w:pPr>
    </w:p>
    <w:p w:rsidR="00903A09" w:rsidRDefault="00903A09" w:rsidP="00903A09">
      <w:pPr>
        <w:jc w:val="right"/>
      </w:pPr>
    </w:p>
    <w:p w:rsidR="00903A09" w:rsidRDefault="00903A09" w:rsidP="00903A09">
      <w:pPr>
        <w:rPr>
          <w:sz w:val="18"/>
          <w:szCs w:val="18"/>
        </w:rPr>
      </w:pPr>
    </w:p>
    <w:p w:rsidR="00903A09" w:rsidRDefault="00903A09" w:rsidP="00903A09">
      <w:pPr>
        <w:rPr>
          <w:sz w:val="18"/>
          <w:szCs w:val="18"/>
        </w:rPr>
      </w:pPr>
      <w:r>
        <w:rPr>
          <w:sz w:val="18"/>
          <w:szCs w:val="18"/>
        </w:rPr>
        <w:t xml:space="preserve"> *niepotrzebne skreślić</w:t>
      </w:r>
    </w:p>
    <w:p w:rsidR="00903A09" w:rsidRDefault="00903A09" w:rsidP="00903A09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>**Jeżeli dotyczy</w:t>
      </w:r>
    </w:p>
    <w:p w:rsidR="00903A09" w:rsidRDefault="00903A09" w:rsidP="00903A09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03A09" w:rsidRDefault="00903A09" w:rsidP="00903A09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903A09" w:rsidRDefault="00903A09" w:rsidP="00903A09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FE545C" w:rsidRPr="00903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031" w:rsidRDefault="00385031">
      <w:r>
        <w:separator/>
      </w:r>
    </w:p>
  </w:endnote>
  <w:endnote w:type="continuationSeparator" w:id="0">
    <w:p w:rsidR="00385031" w:rsidRDefault="0038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44" w:rsidRDefault="00F514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44" w:rsidRDefault="00F514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031" w:rsidRDefault="00385031">
      <w:r>
        <w:separator/>
      </w:r>
    </w:p>
  </w:footnote>
  <w:footnote w:type="continuationSeparator" w:id="0">
    <w:p w:rsidR="00385031" w:rsidRDefault="003850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44" w:rsidRDefault="00F514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44" w:rsidRDefault="00F514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03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503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3A09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44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A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692BD-CB7C-4375-A5E6-C8D45933F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2019-09-05T12:02:00Z</dcterms:created>
  <dcterms:modified xsi:type="dcterms:W3CDTF">2019-09-05T12:02:00Z</dcterms:modified>
</cp:coreProperties>
</file>