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C4807" w:rsidRPr="004C4807" w:rsidRDefault="004C4807" w:rsidP="00CE3270">
      <w:pPr>
        <w:spacing w:line="360" w:lineRule="auto"/>
        <w:rPr>
          <w:b/>
          <w:bCs/>
          <w:color w:val="000000"/>
          <w:sz w:val="24"/>
        </w:rPr>
      </w:pPr>
      <w:r w:rsidRPr="004C4807">
        <w:rPr>
          <w:b/>
          <w:bCs/>
          <w:color w:val="000000"/>
          <w:sz w:val="24"/>
        </w:rPr>
        <w:t>Politechnika Rzeszowska</w:t>
      </w:r>
    </w:p>
    <w:p w:rsidR="00CE3270" w:rsidRDefault="004C4807" w:rsidP="00CE3270">
      <w:pPr>
        <w:spacing w:line="360" w:lineRule="auto"/>
        <w:rPr>
          <w:b/>
          <w:bCs/>
          <w:color w:val="000000"/>
          <w:sz w:val="24"/>
        </w:rPr>
      </w:pPr>
      <w:r w:rsidRPr="004C4807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4C4807" w:rsidP="00CE3270">
      <w:pPr>
        <w:spacing w:line="360" w:lineRule="auto"/>
        <w:rPr>
          <w:color w:val="000000"/>
          <w:sz w:val="24"/>
        </w:rPr>
      </w:pPr>
      <w:r w:rsidRPr="004C4807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4C4807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4C4807" w:rsidP="00CE3270">
      <w:pPr>
        <w:spacing w:line="360" w:lineRule="auto"/>
        <w:rPr>
          <w:color w:val="000000"/>
          <w:sz w:val="24"/>
        </w:rPr>
      </w:pPr>
      <w:r w:rsidRPr="004C4807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4C4807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4C4807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C4807" w:rsidRPr="004C4807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4C4807" w:rsidRPr="004C4807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4125A3">
      <w:pPr>
        <w:spacing w:line="360" w:lineRule="auto"/>
        <w:jc w:val="both"/>
        <w:rPr>
          <w:color w:val="000000"/>
          <w:sz w:val="16"/>
          <w:szCs w:val="16"/>
          <w:lang w:val="en-US"/>
        </w:rPr>
      </w:pPr>
    </w:p>
    <w:p w:rsidR="00CE3270" w:rsidRDefault="00CE3270" w:rsidP="004125A3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C4807" w:rsidRPr="004C4807">
        <w:rPr>
          <w:b/>
          <w:color w:val="000000"/>
          <w:sz w:val="24"/>
        </w:rPr>
        <w:t xml:space="preserve">Wykonanie odnowienia </w:t>
      </w:r>
      <w:r w:rsidR="004125A3" w:rsidRPr="004C4807">
        <w:rPr>
          <w:b/>
          <w:color w:val="000000"/>
          <w:sz w:val="24"/>
        </w:rPr>
        <w:t>oznakowania</w:t>
      </w:r>
      <w:r w:rsidR="004C4807" w:rsidRPr="004C4807">
        <w:rPr>
          <w:b/>
          <w:color w:val="000000"/>
          <w:sz w:val="24"/>
        </w:rPr>
        <w:t xml:space="preserve"> poziomego drogi startowej lotniska szkoleniowego Ośrodka Kształcenia Lotniczego Politechniki Rzeszowskiej w Jasionce k/ Rzeszowa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4C4807" w:rsidTr="00873D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C4807" w:rsidRDefault="004C4807" w:rsidP="00873D5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4807">
              <w:rPr>
                <w:b/>
                <w:sz w:val="24"/>
              </w:rPr>
              <w:t>WIMAL Urszula Krakowska</w:t>
            </w:r>
          </w:p>
          <w:p w:rsidR="004C4807" w:rsidRDefault="004C4807" w:rsidP="00873D5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4807">
              <w:rPr>
                <w:b/>
                <w:sz w:val="24"/>
              </w:rPr>
              <w:t>33-115</w:t>
            </w:r>
            <w:r>
              <w:rPr>
                <w:b/>
                <w:sz w:val="24"/>
              </w:rPr>
              <w:t xml:space="preserve"> </w:t>
            </w:r>
            <w:r w:rsidRPr="004C4807">
              <w:rPr>
                <w:b/>
                <w:sz w:val="24"/>
              </w:rPr>
              <w:t>Janowice</w:t>
            </w:r>
          </w:p>
          <w:p w:rsidR="004C4807" w:rsidRDefault="004C4807" w:rsidP="00873D5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C4807">
              <w:rPr>
                <w:b/>
                <w:sz w:val="24"/>
              </w:rPr>
              <w:t>Janowice</w:t>
            </w:r>
            <w:r>
              <w:rPr>
                <w:b/>
                <w:sz w:val="24"/>
              </w:rPr>
              <w:t xml:space="preserve"> </w:t>
            </w:r>
            <w:r w:rsidRPr="004C4807">
              <w:rPr>
                <w:b/>
                <w:sz w:val="24"/>
              </w:rPr>
              <w:t>321</w:t>
            </w:r>
          </w:p>
          <w:p w:rsidR="004C4807" w:rsidRDefault="004C4807" w:rsidP="00873D5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C4807">
              <w:rPr>
                <w:b/>
                <w:sz w:val="24"/>
              </w:rPr>
              <w:t>37 485.60 zł</w:t>
            </w:r>
          </w:p>
          <w:p w:rsidR="004C4807" w:rsidRPr="00253031" w:rsidRDefault="004C4807" w:rsidP="00873D5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C4807" w:rsidRDefault="004C4807" w:rsidP="00873D5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C4807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CE3270" w:rsidRPr="00C63DA0" w:rsidTr="00022539">
        <w:tc>
          <w:tcPr>
            <w:tcW w:w="540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3270" w:rsidRPr="00C63DA0" w:rsidRDefault="004C4807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80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C4807" w:rsidRPr="00C63DA0" w:rsidTr="00873D58">
        <w:tc>
          <w:tcPr>
            <w:tcW w:w="540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8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MK DROGI Michał Kołodziejczyk</w:t>
            </w:r>
          </w:p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Słoneczna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2B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42-311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Żarki Lotnisko</w:t>
            </w:r>
          </w:p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C4807" w:rsidRPr="00C63DA0" w:rsidRDefault="004125A3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94,95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C4807" w:rsidRPr="00C63DA0" w:rsidRDefault="004125A3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94,95</w:t>
            </w:r>
          </w:p>
        </w:tc>
      </w:tr>
      <w:tr w:rsidR="004C4807" w:rsidRPr="00C63DA0" w:rsidTr="00873D58">
        <w:tc>
          <w:tcPr>
            <w:tcW w:w="540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8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WIMAL Urszula Krakowska</w:t>
            </w:r>
          </w:p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Janowice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321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33-115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Janowice</w:t>
            </w:r>
          </w:p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C480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80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125A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4C48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C4807" w:rsidRPr="00C63DA0" w:rsidRDefault="004C4807" w:rsidP="00873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80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125A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4C48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4C4807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4C4807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4C4807">
        <w:rPr>
          <w:sz w:val="24"/>
        </w:rPr>
        <w:t>2019-09-04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4125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0EE" w:rsidRDefault="00B010EE">
      <w:r>
        <w:separator/>
      </w:r>
    </w:p>
  </w:endnote>
  <w:endnote w:type="continuationSeparator" w:id="0">
    <w:p w:rsidR="00B010EE" w:rsidRDefault="00B01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807" w:rsidRDefault="004C480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1025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125A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125A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807" w:rsidRDefault="004C48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0EE" w:rsidRDefault="00B010EE">
      <w:r>
        <w:separator/>
      </w:r>
    </w:p>
  </w:footnote>
  <w:footnote w:type="continuationSeparator" w:id="0">
    <w:p w:rsidR="00B010EE" w:rsidRDefault="00B010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807" w:rsidRDefault="004C48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807" w:rsidRDefault="004C48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807" w:rsidRDefault="004C480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807"/>
    <w:rsid w:val="00022539"/>
    <w:rsid w:val="00140696"/>
    <w:rsid w:val="00253031"/>
    <w:rsid w:val="002C67C0"/>
    <w:rsid w:val="00377700"/>
    <w:rsid w:val="003945C1"/>
    <w:rsid w:val="004125A3"/>
    <w:rsid w:val="0048602F"/>
    <w:rsid w:val="004C4807"/>
    <w:rsid w:val="0053051F"/>
    <w:rsid w:val="005C147E"/>
    <w:rsid w:val="00614303"/>
    <w:rsid w:val="007124E4"/>
    <w:rsid w:val="00745012"/>
    <w:rsid w:val="008F7AA7"/>
    <w:rsid w:val="00987E41"/>
    <w:rsid w:val="00AE783C"/>
    <w:rsid w:val="00B010EE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Dominik Orzech</dc:creator>
  <cp:keywords/>
  <cp:lastModifiedBy>Dominik Orzech</cp:lastModifiedBy>
  <cp:revision>2</cp:revision>
  <cp:lastPrinted>2019-09-04T12:19:00Z</cp:lastPrinted>
  <dcterms:created xsi:type="dcterms:W3CDTF">2019-09-04T12:19:00Z</dcterms:created>
  <dcterms:modified xsi:type="dcterms:W3CDTF">2019-09-04T12:19:00Z</dcterms:modified>
</cp:coreProperties>
</file>