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24018" w:rsidRPr="00E24018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24018" w:rsidRPr="00E24018">
        <w:rPr>
          <w:rFonts w:ascii="Times New Roman" w:hAnsi="Times New Roman"/>
          <w:b/>
        </w:rPr>
        <w:t>ZP/D-27/A/19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4018" w:rsidRPr="00E2401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4018" w:rsidRPr="00E2401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24018" w:rsidRPr="00E2401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4018" w:rsidRPr="00E2401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24018" w:rsidRPr="00E24018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24018" w:rsidRPr="00E24018">
        <w:rPr>
          <w:rFonts w:ascii="Times New Roman" w:hAnsi="Times New Roman"/>
        </w:rPr>
        <w:t>(</w:t>
      </w:r>
      <w:proofErr w:type="spellStart"/>
      <w:r w:rsidR="00E24018" w:rsidRPr="00E24018">
        <w:rPr>
          <w:rFonts w:ascii="Times New Roman" w:hAnsi="Times New Roman"/>
        </w:rPr>
        <w:t>t.j</w:t>
      </w:r>
      <w:proofErr w:type="spellEnd"/>
      <w:r w:rsidR="00E24018" w:rsidRPr="00E24018">
        <w:rPr>
          <w:rFonts w:ascii="Times New Roman" w:hAnsi="Times New Roman"/>
        </w:rPr>
        <w:t xml:space="preserve">. Dz. U. z  2018 r. poz. 1986 z </w:t>
      </w:r>
      <w:proofErr w:type="spellStart"/>
      <w:r w:rsidR="00E24018" w:rsidRPr="00E24018">
        <w:rPr>
          <w:rFonts w:ascii="Times New Roman" w:hAnsi="Times New Roman"/>
        </w:rPr>
        <w:t>późn</w:t>
      </w:r>
      <w:proofErr w:type="spellEnd"/>
      <w:r w:rsidR="00E24018" w:rsidRPr="00E24018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24018" w:rsidRPr="00E24018">
        <w:rPr>
          <w:rFonts w:ascii="Times New Roman" w:hAnsi="Times New Roman"/>
          <w:b/>
        </w:rPr>
        <w:t>Dostawa stanowiska dydaktycznego z lekkim robotem przemysłowym wraz z oprogramowaniem</w:t>
      </w:r>
      <w:bookmarkStart w:id="0" w:name="_GoBack"/>
      <w:bookmarkEnd w:id="0"/>
      <w:r w:rsidR="00E24018" w:rsidRPr="00E24018">
        <w:rPr>
          <w:rFonts w:ascii="Times New Roman" w:hAnsi="Times New Roman"/>
          <w:b/>
        </w:rPr>
        <w:t xml:space="preserve">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24018" w:rsidRPr="00E24018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46B4D" w:rsidRDefault="00B46B4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496" w:rsidRDefault="001D4496" w:rsidP="0038231F">
      <w:pPr>
        <w:spacing w:after="0" w:line="240" w:lineRule="auto"/>
      </w:pPr>
      <w:r>
        <w:separator/>
      </w:r>
    </w:p>
  </w:endnote>
  <w:endnote w:type="continuationSeparator" w:id="0">
    <w:p w:rsidR="001D4496" w:rsidRDefault="001D44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018" w:rsidRDefault="00E240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2C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2C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018" w:rsidRDefault="00E240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496" w:rsidRDefault="001D4496" w:rsidP="0038231F">
      <w:pPr>
        <w:spacing w:after="0" w:line="240" w:lineRule="auto"/>
      </w:pPr>
      <w:r>
        <w:separator/>
      </w:r>
    </w:p>
  </w:footnote>
  <w:footnote w:type="continuationSeparator" w:id="0">
    <w:p w:rsidR="001D4496" w:rsidRDefault="001D44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018" w:rsidRDefault="00E240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018" w:rsidRDefault="00E240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018" w:rsidRDefault="00E240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449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4496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2C08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6B4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018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B6B05B6-24B3-4D7B-ABDF-FD6FDF5C3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79C57-B928-49A7-B284-86E1C7E85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2019-08-30T06:19:00Z</dcterms:created>
  <dcterms:modified xsi:type="dcterms:W3CDTF">2019-08-30T06:19:00Z</dcterms:modified>
</cp:coreProperties>
</file>