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267A9B" w:rsidP="001A443E">
      <w:pPr>
        <w:jc w:val="right"/>
        <w:rPr>
          <w:b/>
          <w:bCs/>
          <w:sz w:val="24"/>
        </w:rPr>
      </w:pPr>
      <w:r w:rsidRPr="00267A9B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267A9B">
        <w:rPr>
          <w:sz w:val="24"/>
        </w:rPr>
        <w:t>2019-08-30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267A9B" w:rsidP="0018613E">
      <w:pPr>
        <w:spacing w:after="40"/>
        <w:rPr>
          <w:b/>
          <w:bCs/>
          <w:sz w:val="24"/>
        </w:rPr>
      </w:pPr>
      <w:r w:rsidRPr="00267A9B">
        <w:rPr>
          <w:b/>
          <w:bCs/>
          <w:sz w:val="24"/>
        </w:rPr>
        <w:t>Politechnika Częstochowska</w:t>
      </w:r>
    </w:p>
    <w:p w:rsidR="00A80738" w:rsidRPr="0018613E" w:rsidRDefault="00267A9B" w:rsidP="00A80738">
      <w:pPr>
        <w:rPr>
          <w:bCs/>
          <w:sz w:val="24"/>
        </w:rPr>
      </w:pPr>
      <w:r w:rsidRPr="00267A9B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267A9B">
        <w:rPr>
          <w:bCs/>
          <w:sz w:val="24"/>
        </w:rPr>
        <w:t>69</w:t>
      </w:r>
    </w:p>
    <w:p w:rsidR="00A80738" w:rsidRPr="0018613E" w:rsidRDefault="00267A9B" w:rsidP="00A80738">
      <w:pPr>
        <w:rPr>
          <w:bCs/>
          <w:sz w:val="24"/>
        </w:rPr>
      </w:pPr>
      <w:r w:rsidRPr="00267A9B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267A9B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67A9B" w:rsidRPr="00267A9B">
        <w:rPr>
          <w:b/>
          <w:sz w:val="24"/>
          <w:szCs w:val="24"/>
        </w:rPr>
        <w:t>ZP/D-27/19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67A9B" w:rsidRPr="00267A9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267A9B" w:rsidP="00CB5EDB">
      <w:pPr>
        <w:pStyle w:val="Tekstpodstawowywcity"/>
        <w:spacing w:before="120" w:after="240"/>
        <w:ind w:firstLine="0"/>
        <w:jc w:val="center"/>
      </w:pPr>
      <w:r w:rsidRPr="00267A9B">
        <w:rPr>
          <w:b/>
        </w:rPr>
        <w:t>Dostawa artykułów i gadżetów reklamowych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267A9B" w:rsidRPr="00267A9B">
        <w:rPr>
          <w:sz w:val="24"/>
          <w:szCs w:val="24"/>
        </w:rPr>
        <w:t>(</w:t>
      </w:r>
      <w:proofErr w:type="spellStart"/>
      <w:r w:rsidR="00267A9B" w:rsidRPr="00267A9B">
        <w:rPr>
          <w:sz w:val="24"/>
          <w:szCs w:val="24"/>
        </w:rPr>
        <w:t>t.j</w:t>
      </w:r>
      <w:proofErr w:type="spellEnd"/>
      <w:r w:rsidR="00267A9B" w:rsidRPr="00267A9B">
        <w:rPr>
          <w:sz w:val="24"/>
          <w:szCs w:val="24"/>
        </w:rPr>
        <w:t xml:space="preserve">. Dz. U. z  2018 r. poz. 1986 z </w:t>
      </w:r>
      <w:proofErr w:type="spellStart"/>
      <w:r w:rsidR="00267A9B" w:rsidRPr="00267A9B">
        <w:rPr>
          <w:sz w:val="24"/>
          <w:szCs w:val="24"/>
        </w:rPr>
        <w:t>późn</w:t>
      </w:r>
      <w:proofErr w:type="spellEnd"/>
      <w:r w:rsidR="00267A9B" w:rsidRPr="00267A9B">
        <w:rPr>
          <w:sz w:val="24"/>
          <w:szCs w:val="24"/>
        </w:rPr>
        <w:t>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267A9B" w:rsidRPr="00267A9B">
        <w:rPr>
          <w:sz w:val="24"/>
          <w:szCs w:val="24"/>
        </w:rPr>
        <w:t>30/08/2019</w:t>
      </w:r>
      <w:r w:rsidRPr="00FF4AB1">
        <w:rPr>
          <w:sz w:val="24"/>
          <w:szCs w:val="24"/>
        </w:rPr>
        <w:t xml:space="preserve"> o godz. </w:t>
      </w:r>
      <w:r w:rsidR="00267A9B" w:rsidRPr="00267A9B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67A9B" w:rsidRPr="006646D9" w:rsidTr="00CD1435">
        <w:trPr>
          <w:trHeight w:val="70"/>
        </w:trPr>
        <w:tc>
          <w:tcPr>
            <w:tcW w:w="9214" w:type="dxa"/>
          </w:tcPr>
          <w:p w:rsidR="00267A9B" w:rsidRPr="00A3048A" w:rsidRDefault="00267A9B" w:rsidP="00CD143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67A9B">
              <w:rPr>
                <w:sz w:val="24"/>
                <w:szCs w:val="24"/>
              </w:rPr>
              <w:t>części 1 zamówienia w wysokości 6 750.00 zł brutto;</w:t>
            </w:r>
          </w:p>
        </w:tc>
      </w:tr>
      <w:tr w:rsidR="00267A9B" w:rsidRPr="006646D9" w:rsidTr="00CD1435">
        <w:trPr>
          <w:trHeight w:val="70"/>
        </w:trPr>
        <w:tc>
          <w:tcPr>
            <w:tcW w:w="9214" w:type="dxa"/>
          </w:tcPr>
          <w:p w:rsidR="00267A9B" w:rsidRPr="00A3048A" w:rsidRDefault="00267A9B" w:rsidP="00CD143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67A9B">
              <w:rPr>
                <w:sz w:val="24"/>
                <w:szCs w:val="24"/>
              </w:rPr>
              <w:t>części 2 zamówienia w wysokości 6 850.00 zł brutto;</w:t>
            </w:r>
          </w:p>
        </w:tc>
      </w:tr>
      <w:tr w:rsidR="00267A9B" w:rsidRPr="006646D9" w:rsidTr="00CD1435">
        <w:trPr>
          <w:trHeight w:val="70"/>
        </w:trPr>
        <w:tc>
          <w:tcPr>
            <w:tcW w:w="9214" w:type="dxa"/>
          </w:tcPr>
          <w:p w:rsidR="00267A9B" w:rsidRPr="00A3048A" w:rsidRDefault="00267A9B" w:rsidP="00CD143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67A9B">
              <w:rPr>
                <w:sz w:val="24"/>
                <w:szCs w:val="24"/>
              </w:rPr>
              <w:t>części 3 zamówienia w wysokości 11 600.00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418"/>
        <w:gridCol w:w="1134"/>
        <w:gridCol w:w="1134"/>
        <w:gridCol w:w="1417"/>
      </w:tblGrid>
      <w:tr w:rsidR="00C94D43" w:rsidRPr="00075CD0" w:rsidTr="00DC3E67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267A9B" w:rsidRPr="00075CD0" w:rsidTr="00DC3E67">
        <w:tc>
          <w:tcPr>
            <w:tcW w:w="824" w:type="dxa"/>
            <w:shd w:val="clear" w:color="auto" w:fill="auto"/>
            <w:vAlign w:val="center"/>
          </w:tcPr>
          <w:p w:rsidR="00267A9B" w:rsidRPr="00CB5EDB" w:rsidRDefault="00267A9B" w:rsidP="00CD1435">
            <w:pPr>
              <w:spacing w:before="120" w:after="120"/>
              <w:jc w:val="center"/>
            </w:pPr>
            <w:r w:rsidRPr="00267A9B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67A9B" w:rsidRPr="00CB5EDB" w:rsidRDefault="00267A9B" w:rsidP="00CD1435">
            <w:pPr>
              <w:spacing w:before="120" w:after="120"/>
              <w:jc w:val="center"/>
            </w:pPr>
            <w:r w:rsidRPr="00267A9B">
              <w:t>1</w:t>
            </w:r>
          </w:p>
        </w:tc>
        <w:tc>
          <w:tcPr>
            <w:tcW w:w="2295" w:type="dxa"/>
            <w:shd w:val="clear" w:color="auto" w:fill="auto"/>
          </w:tcPr>
          <w:p w:rsidR="0017473E" w:rsidRDefault="00267A9B" w:rsidP="00CD1435">
            <w:pPr>
              <w:spacing w:before="40"/>
            </w:pPr>
            <w:r w:rsidRPr="00267A9B">
              <w:t xml:space="preserve">PPHU "LIR" </w:t>
            </w:r>
          </w:p>
          <w:p w:rsidR="00267A9B" w:rsidRPr="00CB5EDB" w:rsidRDefault="00267A9B" w:rsidP="00CD1435">
            <w:pPr>
              <w:spacing w:before="40"/>
            </w:pPr>
            <w:r w:rsidRPr="00267A9B">
              <w:t xml:space="preserve">Elżbieta </w:t>
            </w:r>
            <w:proofErr w:type="spellStart"/>
            <w:r w:rsidRPr="00267A9B">
              <w:t>Zajet</w:t>
            </w:r>
            <w:proofErr w:type="spellEnd"/>
          </w:p>
          <w:p w:rsidR="00267A9B" w:rsidRPr="00CB5EDB" w:rsidRDefault="00267A9B" w:rsidP="00CD1435">
            <w:r w:rsidRPr="00267A9B">
              <w:t>Grunwaldzka</w:t>
            </w:r>
            <w:r w:rsidRPr="00CB5EDB">
              <w:t xml:space="preserve"> </w:t>
            </w:r>
            <w:r w:rsidRPr="00267A9B">
              <w:t>2</w:t>
            </w:r>
            <w:r w:rsidRPr="00CB5EDB">
              <w:t xml:space="preserve"> </w:t>
            </w:r>
          </w:p>
          <w:p w:rsidR="00267A9B" w:rsidRPr="00CB5EDB" w:rsidRDefault="00267A9B" w:rsidP="00CD1435">
            <w:pPr>
              <w:spacing w:before="40" w:after="40"/>
              <w:jc w:val="both"/>
            </w:pPr>
            <w:r w:rsidRPr="00267A9B">
              <w:t>82-300</w:t>
            </w:r>
            <w:r w:rsidRPr="00CB5EDB">
              <w:t xml:space="preserve"> </w:t>
            </w:r>
            <w:r w:rsidRPr="00267A9B">
              <w:t>Elbląg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7A9B" w:rsidRPr="00CB5EDB" w:rsidRDefault="00267A9B" w:rsidP="00CD1435">
            <w:pPr>
              <w:spacing w:before="120" w:after="120"/>
              <w:jc w:val="center"/>
            </w:pPr>
            <w:r w:rsidRPr="00267A9B">
              <w:t>26 625.00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7A9B" w:rsidRPr="00CB5EDB" w:rsidRDefault="00267A9B" w:rsidP="00CD1435">
            <w:pPr>
              <w:spacing w:before="120" w:after="120"/>
              <w:jc w:val="center"/>
            </w:pPr>
            <w:r w:rsidRPr="00267A9B">
              <w:t>zgodnie ze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7A9B" w:rsidRPr="00CB5EDB" w:rsidRDefault="0017473E" w:rsidP="00CD1435">
            <w:pPr>
              <w:spacing w:before="120" w:after="120"/>
              <w:jc w:val="center"/>
            </w:pPr>
            <w:r>
              <w:t>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7A9B" w:rsidRPr="00CB5EDB" w:rsidRDefault="00267A9B" w:rsidP="00CD1435">
            <w:pPr>
              <w:spacing w:before="120" w:after="120"/>
              <w:jc w:val="center"/>
            </w:pPr>
            <w:r w:rsidRPr="00267A9B">
              <w:t>zgodnie ze SIWZ</w:t>
            </w:r>
          </w:p>
        </w:tc>
      </w:tr>
      <w:tr w:rsidR="0017473E" w:rsidRPr="00075CD0" w:rsidTr="00DC3E67">
        <w:tc>
          <w:tcPr>
            <w:tcW w:w="824" w:type="dxa"/>
            <w:shd w:val="clear" w:color="auto" w:fill="auto"/>
            <w:vAlign w:val="center"/>
          </w:tcPr>
          <w:p w:rsidR="0017473E" w:rsidRPr="00CB5EDB" w:rsidRDefault="0017473E" w:rsidP="0017473E">
            <w:pPr>
              <w:spacing w:before="120" w:after="120"/>
              <w:jc w:val="center"/>
            </w:pPr>
            <w:r w:rsidRPr="00267A9B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7473E" w:rsidRPr="00CB5EDB" w:rsidRDefault="0017473E" w:rsidP="0017473E">
            <w:pPr>
              <w:spacing w:before="120" w:after="120"/>
              <w:jc w:val="center"/>
            </w:pPr>
            <w:r w:rsidRPr="00267A9B">
              <w:t>2</w:t>
            </w:r>
          </w:p>
        </w:tc>
        <w:tc>
          <w:tcPr>
            <w:tcW w:w="2295" w:type="dxa"/>
            <w:shd w:val="clear" w:color="auto" w:fill="auto"/>
          </w:tcPr>
          <w:p w:rsidR="0017473E" w:rsidRDefault="0017473E" w:rsidP="0017473E">
            <w:pPr>
              <w:spacing w:before="40"/>
            </w:pPr>
            <w:r w:rsidRPr="00267A9B">
              <w:t xml:space="preserve">PPHU "LIR" </w:t>
            </w:r>
          </w:p>
          <w:p w:rsidR="0017473E" w:rsidRPr="00CB5EDB" w:rsidRDefault="0017473E" w:rsidP="0017473E">
            <w:pPr>
              <w:spacing w:before="40"/>
            </w:pPr>
            <w:r w:rsidRPr="00267A9B">
              <w:t xml:space="preserve">Elżbieta </w:t>
            </w:r>
            <w:proofErr w:type="spellStart"/>
            <w:r w:rsidRPr="00267A9B">
              <w:t>Zajet</w:t>
            </w:r>
            <w:proofErr w:type="spellEnd"/>
          </w:p>
          <w:p w:rsidR="0017473E" w:rsidRPr="00CB5EDB" w:rsidRDefault="0017473E" w:rsidP="0017473E">
            <w:r w:rsidRPr="00267A9B">
              <w:t>Grunwaldzka</w:t>
            </w:r>
            <w:r w:rsidRPr="00CB5EDB">
              <w:t xml:space="preserve"> </w:t>
            </w:r>
            <w:r w:rsidRPr="00267A9B">
              <w:t>2</w:t>
            </w:r>
            <w:r w:rsidRPr="00CB5EDB">
              <w:t xml:space="preserve"> </w:t>
            </w:r>
          </w:p>
          <w:p w:rsidR="0017473E" w:rsidRPr="00CB5EDB" w:rsidRDefault="0017473E" w:rsidP="0017473E">
            <w:pPr>
              <w:spacing w:before="40" w:after="40"/>
              <w:jc w:val="both"/>
            </w:pPr>
            <w:r w:rsidRPr="00267A9B">
              <w:t>82-300</w:t>
            </w:r>
            <w:r w:rsidRPr="00CB5EDB">
              <w:t xml:space="preserve"> </w:t>
            </w:r>
            <w:r w:rsidRPr="00267A9B">
              <w:t>Elbląg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7473E" w:rsidRPr="00CB5EDB" w:rsidRDefault="0017473E" w:rsidP="0017473E">
            <w:pPr>
              <w:spacing w:before="120" w:after="120"/>
              <w:jc w:val="center"/>
            </w:pPr>
            <w:r w:rsidRPr="00267A9B">
              <w:t>11 500.00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473E" w:rsidRPr="00CB5EDB" w:rsidRDefault="0017473E" w:rsidP="0017473E">
            <w:pPr>
              <w:spacing w:before="120" w:after="120"/>
              <w:jc w:val="center"/>
            </w:pPr>
            <w:r w:rsidRPr="00267A9B">
              <w:t>zgodnie ze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473E" w:rsidRDefault="0017473E" w:rsidP="0017473E">
            <w:r w:rsidRPr="00D81846">
              <w:t>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7473E" w:rsidRPr="00CB5EDB" w:rsidRDefault="0017473E" w:rsidP="0017473E">
            <w:pPr>
              <w:spacing w:before="120" w:after="120"/>
              <w:jc w:val="center"/>
            </w:pPr>
            <w:r w:rsidRPr="00267A9B">
              <w:t>zgodnie ze SIWZ</w:t>
            </w:r>
          </w:p>
        </w:tc>
      </w:tr>
      <w:tr w:rsidR="0017473E" w:rsidRPr="00075CD0" w:rsidTr="00DC3E67">
        <w:tc>
          <w:tcPr>
            <w:tcW w:w="824" w:type="dxa"/>
            <w:shd w:val="clear" w:color="auto" w:fill="auto"/>
            <w:vAlign w:val="center"/>
          </w:tcPr>
          <w:p w:rsidR="0017473E" w:rsidRPr="00CB5EDB" w:rsidRDefault="0017473E" w:rsidP="0017473E">
            <w:pPr>
              <w:spacing w:before="120" w:after="120"/>
              <w:jc w:val="center"/>
            </w:pPr>
            <w:r w:rsidRPr="00267A9B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7473E" w:rsidRPr="00CB5EDB" w:rsidRDefault="0017473E" w:rsidP="0017473E">
            <w:pPr>
              <w:spacing w:before="120" w:after="120"/>
              <w:jc w:val="center"/>
            </w:pPr>
            <w:r w:rsidRPr="00267A9B">
              <w:t>3</w:t>
            </w:r>
          </w:p>
        </w:tc>
        <w:tc>
          <w:tcPr>
            <w:tcW w:w="2295" w:type="dxa"/>
            <w:shd w:val="clear" w:color="auto" w:fill="auto"/>
          </w:tcPr>
          <w:p w:rsidR="0017473E" w:rsidRDefault="0017473E" w:rsidP="0017473E">
            <w:pPr>
              <w:spacing w:before="40"/>
            </w:pPr>
            <w:r w:rsidRPr="00267A9B">
              <w:t xml:space="preserve">PPHU "LIR" </w:t>
            </w:r>
          </w:p>
          <w:p w:rsidR="0017473E" w:rsidRPr="00CB5EDB" w:rsidRDefault="0017473E" w:rsidP="0017473E">
            <w:pPr>
              <w:spacing w:before="40"/>
            </w:pPr>
            <w:r w:rsidRPr="00267A9B">
              <w:t xml:space="preserve">Elżbieta </w:t>
            </w:r>
            <w:proofErr w:type="spellStart"/>
            <w:r w:rsidRPr="00267A9B">
              <w:t>Zajet</w:t>
            </w:r>
            <w:proofErr w:type="spellEnd"/>
          </w:p>
          <w:p w:rsidR="0017473E" w:rsidRPr="00CB5EDB" w:rsidRDefault="0017473E" w:rsidP="0017473E">
            <w:r w:rsidRPr="00267A9B">
              <w:t>Grunwaldzka</w:t>
            </w:r>
            <w:r w:rsidRPr="00CB5EDB">
              <w:t xml:space="preserve"> </w:t>
            </w:r>
            <w:r w:rsidRPr="00267A9B">
              <w:t>2</w:t>
            </w:r>
            <w:r w:rsidRPr="00CB5EDB">
              <w:t xml:space="preserve"> </w:t>
            </w:r>
          </w:p>
          <w:p w:rsidR="0017473E" w:rsidRPr="00CB5EDB" w:rsidRDefault="0017473E" w:rsidP="0017473E">
            <w:pPr>
              <w:spacing w:before="40" w:after="40"/>
              <w:jc w:val="both"/>
            </w:pPr>
            <w:r w:rsidRPr="00267A9B">
              <w:t>82-300</w:t>
            </w:r>
            <w:r w:rsidRPr="00CB5EDB">
              <w:t xml:space="preserve"> </w:t>
            </w:r>
            <w:r w:rsidRPr="00267A9B">
              <w:t>Elbląg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7473E" w:rsidRPr="00CB5EDB" w:rsidRDefault="0017473E" w:rsidP="0017473E">
            <w:pPr>
              <w:spacing w:before="120" w:after="120"/>
              <w:jc w:val="center"/>
            </w:pPr>
            <w:r w:rsidRPr="00267A9B">
              <w:t>14 000</w:t>
            </w:r>
            <w:r w:rsidR="00DC3E67">
              <w:t>0</w:t>
            </w:r>
            <w:bookmarkStart w:id="0" w:name="_GoBack"/>
            <w:bookmarkEnd w:id="0"/>
            <w:r w:rsidRPr="00267A9B">
              <w:t>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473E" w:rsidRPr="00CB5EDB" w:rsidRDefault="0017473E" w:rsidP="0017473E">
            <w:pPr>
              <w:spacing w:before="120" w:after="120"/>
              <w:jc w:val="center"/>
            </w:pPr>
            <w:r w:rsidRPr="00267A9B">
              <w:t>zgodnie ze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473E" w:rsidRDefault="0017473E" w:rsidP="0017473E">
            <w:r w:rsidRPr="00D81846">
              <w:t>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7473E" w:rsidRPr="00CB5EDB" w:rsidRDefault="0017473E" w:rsidP="0017473E">
            <w:pPr>
              <w:spacing w:before="120" w:after="120"/>
              <w:jc w:val="center"/>
            </w:pPr>
            <w:r w:rsidRPr="00267A9B">
              <w:t>zgodnie ze SIWZ</w:t>
            </w:r>
          </w:p>
        </w:tc>
      </w:tr>
      <w:tr w:rsidR="0017473E" w:rsidRPr="00075CD0" w:rsidTr="00DC3E67">
        <w:tc>
          <w:tcPr>
            <w:tcW w:w="824" w:type="dxa"/>
            <w:shd w:val="clear" w:color="auto" w:fill="auto"/>
            <w:vAlign w:val="center"/>
          </w:tcPr>
          <w:p w:rsidR="0017473E" w:rsidRPr="00CB5EDB" w:rsidRDefault="0017473E" w:rsidP="0017473E">
            <w:pPr>
              <w:spacing w:before="120" w:after="120"/>
              <w:jc w:val="center"/>
            </w:pPr>
            <w:r w:rsidRPr="00267A9B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7473E" w:rsidRPr="00CB5EDB" w:rsidRDefault="0017473E" w:rsidP="0017473E">
            <w:pPr>
              <w:spacing w:before="120" w:after="120"/>
              <w:jc w:val="center"/>
            </w:pPr>
            <w:r w:rsidRPr="00267A9B">
              <w:t>3</w:t>
            </w:r>
          </w:p>
        </w:tc>
        <w:tc>
          <w:tcPr>
            <w:tcW w:w="2295" w:type="dxa"/>
            <w:shd w:val="clear" w:color="auto" w:fill="auto"/>
          </w:tcPr>
          <w:p w:rsidR="0017473E" w:rsidRPr="00CB5EDB" w:rsidRDefault="0017473E" w:rsidP="0017473E">
            <w:pPr>
              <w:spacing w:before="40"/>
            </w:pPr>
            <w:r w:rsidRPr="00267A9B">
              <w:t>AERA GROUP Sp. z o.o.</w:t>
            </w:r>
          </w:p>
          <w:p w:rsidR="0017473E" w:rsidRPr="00CB5EDB" w:rsidRDefault="0017473E" w:rsidP="0017473E">
            <w:r w:rsidRPr="00267A9B">
              <w:t>Zdunów</w:t>
            </w:r>
            <w:r w:rsidRPr="00CB5EDB">
              <w:t xml:space="preserve"> </w:t>
            </w:r>
            <w:r w:rsidRPr="00267A9B">
              <w:t>18/33</w:t>
            </w:r>
            <w:r w:rsidRPr="00CB5EDB">
              <w:t xml:space="preserve"> </w:t>
            </w:r>
          </w:p>
          <w:p w:rsidR="0017473E" w:rsidRPr="00CB5EDB" w:rsidRDefault="0017473E" w:rsidP="0017473E">
            <w:pPr>
              <w:spacing w:before="40" w:after="40"/>
              <w:jc w:val="both"/>
            </w:pPr>
            <w:r w:rsidRPr="00267A9B">
              <w:t>30-428</w:t>
            </w:r>
            <w:r w:rsidRPr="00CB5EDB">
              <w:t xml:space="preserve"> </w:t>
            </w:r>
            <w:r w:rsidRPr="00267A9B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7473E" w:rsidRPr="00CB5EDB" w:rsidRDefault="0017473E" w:rsidP="0017473E">
            <w:pPr>
              <w:spacing w:before="120" w:after="120"/>
              <w:jc w:val="center"/>
            </w:pPr>
            <w:r w:rsidRPr="00267A9B">
              <w:t>6 113.10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473E" w:rsidRPr="00CB5EDB" w:rsidRDefault="0017473E" w:rsidP="0017473E">
            <w:pPr>
              <w:spacing w:before="120" w:after="120"/>
              <w:jc w:val="center"/>
            </w:pPr>
            <w:r w:rsidRPr="00267A9B">
              <w:t>zgodnie ze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473E" w:rsidRDefault="0017473E" w:rsidP="0017473E">
            <w:r w:rsidRPr="00D81846">
              <w:t>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7473E" w:rsidRPr="00CB5EDB" w:rsidRDefault="0017473E" w:rsidP="0017473E">
            <w:pPr>
              <w:spacing w:before="120" w:after="120"/>
              <w:jc w:val="center"/>
            </w:pPr>
            <w:r w:rsidRPr="00267A9B">
              <w:t>zgodnie ze SIWZ</w:t>
            </w:r>
          </w:p>
        </w:tc>
      </w:tr>
      <w:tr w:rsidR="0017473E" w:rsidRPr="00075CD0" w:rsidTr="00DC3E67">
        <w:tc>
          <w:tcPr>
            <w:tcW w:w="824" w:type="dxa"/>
            <w:shd w:val="clear" w:color="auto" w:fill="auto"/>
            <w:vAlign w:val="center"/>
          </w:tcPr>
          <w:p w:rsidR="0017473E" w:rsidRPr="00CB5EDB" w:rsidRDefault="0017473E" w:rsidP="0017473E">
            <w:pPr>
              <w:spacing w:before="120" w:after="120"/>
              <w:jc w:val="center"/>
            </w:pPr>
            <w:r w:rsidRPr="00267A9B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7473E" w:rsidRPr="00CB5EDB" w:rsidRDefault="0017473E" w:rsidP="0017473E">
            <w:pPr>
              <w:spacing w:before="120" w:after="120"/>
              <w:jc w:val="center"/>
            </w:pPr>
            <w:r w:rsidRPr="00267A9B">
              <w:t>1</w:t>
            </w:r>
          </w:p>
        </w:tc>
        <w:tc>
          <w:tcPr>
            <w:tcW w:w="2295" w:type="dxa"/>
            <w:shd w:val="clear" w:color="auto" w:fill="auto"/>
          </w:tcPr>
          <w:p w:rsidR="0017473E" w:rsidRPr="00CB5EDB" w:rsidRDefault="0017473E" w:rsidP="0017473E">
            <w:pPr>
              <w:spacing w:before="40"/>
            </w:pPr>
            <w:r w:rsidRPr="00267A9B">
              <w:t>ALLSPORT Karol Grabowski</w:t>
            </w:r>
          </w:p>
          <w:p w:rsidR="0017473E" w:rsidRPr="00CB5EDB" w:rsidRDefault="0017473E" w:rsidP="0017473E">
            <w:r w:rsidRPr="00267A9B">
              <w:t>Dunikowskiego</w:t>
            </w:r>
            <w:r w:rsidRPr="00CB5EDB">
              <w:t xml:space="preserve"> </w:t>
            </w:r>
            <w:r w:rsidRPr="00267A9B">
              <w:t>10/8A</w:t>
            </w:r>
            <w:r w:rsidRPr="00CB5EDB">
              <w:t xml:space="preserve"> </w:t>
            </w:r>
          </w:p>
          <w:p w:rsidR="0017473E" w:rsidRPr="00CB5EDB" w:rsidRDefault="0017473E" w:rsidP="0017473E">
            <w:pPr>
              <w:spacing w:before="40" w:after="40"/>
              <w:jc w:val="both"/>
            </w:pPr>
            <w:r w:rsidRPr="00267A9B">
              <w:t>42-217</w:t>
            </w:r>
            <w:r w:rsidRPr="00CB5EDB">
              <w:t xml:space="preserve"> </w:t>
            </w:r>
            <w:r w:rsidRPr="00267A9B">
              <w:t>Częstochowa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7473E" w:rsidRPr="00CB5EDB" w:rsidRDefault="0017473E" w:rsidP="0017473E">
            <w:pPr>
              <w:spacing w:before="120" w:after="120"/>
              <w:jc w:val="center"/>
            </w:pPr>
            <w:r w:rsidRPr="00267A9B">
              <w:t>6 749.00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473E" w:rsidRPr="00CB5EDB" w:rsidRDefault="0017473E" w:rsidP="0017473E">
            <w:pPr>
              <w:spacing w:before="120" w:after="120"/>
              <w:jc w:val="center"/>
            </w:pPr>
            <w:r w:rsidRPr="00267A9B">
              <w:t>zgodnie ze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473E" w:rsidRDefault="0017473E" w:rsidP="0017473E">
            <w:r w:rsidRPr="00D81846">
              <w:t>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7473E" w:rsidRPr="00CB5EDB" w:rsidRDefault="0017473E" w:rsidP="0017473E">
            <w:pPr>
              <w:spacing w:before="120" w:after="120"/>
              <w:jc w:val="center"/>
            </w:pPr>
            <w:r w:rsidRPr="00267A9B">
              <w:t>zgodnie ze SIWZ</w:t>
            </w:r>
          </w:p>
        </w:tc>
      </w:tr>
      <w:tr w:rsidR="0017473E" w:rsidRPr="00075CD0" w:rsidTr="00DC3E67">
        <w:tc>
          <w:tcPr>
            <w:tcW w:w="824" w:type="dxa"/>
            <w:shd w:val="clear" w:color="auto" w:fill="auto"/>
            <w:vAlign w:val="center"/>
          </w:tcPr>
          <w:p w:rsidR="0017473E" w:rsidRPr="00CB5EDB" w:rsidRDefault="0017473E" w:rsidP="0017473E">
            <w:pPr>
              <w:spacing w:before="120" w:after="120"/>
              <w:jc w:val="center"/>
            </w:pPr>
            <w:r w:rsidRPr="00267A9B">
              <w:lastRenderedPageBreak/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7473E" w:rsidRPr="00CB5EDB" w:rsidRDefault="0017473E" w:rsidP="0017473E">
            <w:pPr>
              <w:spacing w:before="120" w:after="120"/>
              <w:jc w:val="center"/>
            </w:pPr>
            <w:r w:rsidRPr="00267A9B">
              <w:t>2</w:t>
            </w:r>
          </w:p>
        </w:tc>
        <w:tc>
          <w:tcPr>
            <w:tcW w:w="2295" w:type="dxa"/>
            <w:shd w:val="clear" w:color="auto" w:fill="auto"/>
          </w:tcPr>
          <w:p w:rsidR="0017473E" w:rsidRPr="00CB5EDB" w:rsidRDefault="0017473E" w:rsidP="0017473E">
            <w:pPr>
              <w:spacing w:before="40"/>
            </w:pPr>
            <w:r w:rsidRPr="00267A9B">
              <w:t>ALLSPORT Karol Grabowski</w:t>
            </w:r>
          </w:p>
          <w:p w:rsidR="0017473E" w:rsidRPr="00CB5EDB" w:rsidRDefault="0017473E" w:rsidP="0017473E">
            <w:r w:rsidRPr="00267A9B">
              <w:t>Dunikowskiego</w:t>
            </w:r>
            <w:r w:rsidRPr="00CB5EDB">
              <w:t xml:space="preserve"> </w:t>
            </w:r>
            <w:r w:rsidRPr="00267A9B">
              <w:t>10/8A</w:t>
            </w:r>
            <w:r w:rsidRPr="00CB5EDB">
              <w:t xml:space="preserve"> </w:t>
            </w:r>
          </w:p>
          <w:p w:rsidR="0017473E" w:rsidRPr="00CB5EDB" w:rsidRDefault="0017473E" w:rsidP="0017473E">
            <w:pPr>
              <w:spacing w:before="40" w:after="40"/>
              <w:jc w:val="both"/>
            </w:pPr>
            <w:r w:rsidRPr="00267A9B">
              <w:t>42-217</w:t>
            </w:r>
            <w:r w:rsidRPr="00CB5EDB">
              <w:t xml:space="preserve"> </w:t>
            </w:r>
            <w:r w:rsidRPr="00267A9B">
              <w:t>Częstochowa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7473E" w:rsidRPr="00CB5EDB" w:rsidRDefault="0017473E" w:rsidP="0017473E">
            <w:pPr>
              <w:spacing w:before="120" w:after="120"/>
              <w:jc w:val="center"/>
            </w:pPr>
            <w:r w:rsidRPr="00267A9B">
              <w:t>5 590.00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473E" w:rsidRPr="00CB5EDB" w:rsidRDefault="0017473E" w:rsidP="0017473E">
            <w:pPr>
              <w:spacing w:before="120" w:after="120"/>
              <w:jc w:val="center"/>
            </w:pPr>
            <w:r w:rsidRPr="00267A9B">
              <w:t>zgodnie ze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473E" w:rsidRDefault="0017473E" w:rsidP="0017473E">
            <w:r w:rsidRPr="00D81846">
              <w:t>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7473E" w:rsidRPr="00CB5EDB" w:rsidRDefault="0017473E" w:rsidP="0017473E">
            <w:pPr>
              <w:spacing w:before="120" w:after="120"/>
              <w:jc w:val="center"/>
            </w:pPr>
            <w:r w:rsidRPr="00267A9B">
              <w:t>zgodnie ze SIWZ</w:t>
            </w:r>
          </w:p>
        </w:tc>
      </w:tr>
      <w:tr w:rsidR="0017473E" w:rsidRPr="00075CD0" w:rsidTr="00DC3E67">
        <w:tc>
          <w:tcPr>
            <w:tcW w:w="824" w:type="dxa"/>
            <w:shd w:val="clear" w:color="auto" w:fill="auto"/>
            <w:vAlign w:val="center"/>
          </w:tcPr>
          <w:p w:rsidR="0017473E" w:rsidRPr="00CB5EDB" w:rsidRDefault="0017473E" w:rsidP="0017473E">
            <w:pPr>
              <w:spacing w:before="120" w:after="120"/>
              <w:jc w:val="center"/>
            </w:pPr>
            <w:r w:rsidRPr="00267A9B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7473E" w:rsidRPr="00CB5EDB" w:rsidRDefault="0017473E" w:rsidP="0017473E">
            <w:pPr>
              <w:spacing w:before="120" w:after="120"/>
              <w:jc w:val="center"/>
            </w:pPr>
            <w:r w:rsidRPr="00267A9B">
              <w:t>3</w:t>
            </w:r>
          </w:p>
        </w:tc>
        <w:tc>
          <w:tcPr>
            <w:tcW w:w="2295" w:type="dxa"/>
            <w:shd w:val="clear" w:color="auto" w:fill="auto"/>
          </w:tcPr>
          <w:p w:rsidR="0017473E" w:rsidRPr="00CB5EDB" w:rsidRDefault="0017473E" w:rsidP="0017473E">
            <w:pPr>
              <w:spacing w:before="40"/>
            </w:pPr>
            <w:r w:rsidRPr="00267A9B">
              <w:t>ALLSPORT Karol Grabowski</w:t>
            </w:r>
          </w:p>
          <w:p w:rsidR="0017473E" w:rsidRPr="00CB5EDB" w:rsidRDefault="0017473E" w:rsidP="0017473E">
            <w:r w:rsidRPr="00267A9B">
              <w:t>Dunikowskiego</w:t>
            </w:r>
            <w:r w:rsidRPr="00CB5EDB">
              <w:t xml:space="preserve"> </w:t>
            </w:r>
            <w:r w:rsidRPr="00267A9B">
              <w:t>10/8A</w:t>
            </w:r>
            <w:r w:rsidRPr="00CB5EDB">
              <w:t xml:space="preserve"> </w:t>
            </w:r>
          </w:p>
          <w:p w:rsidR="0017473E" w:rsidRPr="00CB5EDB" w:rsidRDefault="0017473E" w:rsidP="0017473E">
            <w:pPr>
              <w:spacing w:before="40" w:after="40"/>
              <w:jc w:val="both"/>
            </w:pPr>
            <w:r w:rsidRPr="00267A9B">
              <w:t>42-217</w:t>
            </w:r>
            <w:r w:rsidRPr="00CB5EDB">
              <w:t xml:space="preserve"> </w:t>
            </w:r>
            <w:r w:rsidRPr="00267A9B">
              <w:t>Częstochowa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7473E" w:rsidRPr="00CB5EDB" w:rsidRDefault="0017473E" w:rsidP="0017473E">
            <w:pPr>
              <w:spacing w:before="120" w:after="120"/>
              <w:jc w:val="center"/>
            </w:pPr>
            <w:r w:rsidRPr="00267A9B">
              <w:t>8 390.00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473E" w:rsidRPr="00CB5EDB" w:rsidRDefault="0017473E" w:rsidP="0017473E">
            <w:pPr>
              <w:spacing w:before="120" w:after="120"/>
              <w:jc w:val="center"/>
            </w:pPr>
            <w:r w:rsidRPr="00267A9B">
              <w:t>zgodnie ze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473E" w:rsidRDefault="0017473E" w:rsidP="0017473E">
            <w:r w:rsidRPr="00D81846">
              <w:t>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7473E" w:rsidRPr="00CB5EDB" w:rsidRDefault="0017473E" w:rsidP="0017473E">
            <w:pPr>
              <w:spacing w:before="120" w:after="120"/>
              <w:jc w:val="center"/>
            </w:pPr>
            <w:r w:rsidRPr="00267A9B">
              <w:t>zgodnie ze SIWZ</w:t>
            </w:r>
          </w:p>
        </w:tc>
      </w:tr>
    </w:tbl>
    <w:p w:rsidR="0069085C" w:rsidRDefault="003435DF" w:rsidP="00A80738">
      <w:pPr>
        <w:spacing w:before="120" w:after="120"/>
        <w:jc w:val="both"/>
        <w:rPr>
          <w:sz w:val="24"/>
        </w:rPr>
      </w:pPr>
      <w:r w:rsidRPr="00F004B7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F004B7">
        <w:rPr>
          <w:b/>
          <w:sz w:val="24"/>
          <w:szCs w:val="24"/>
        </w:rPr>
        <w:t>Pzp</w:t>
      </w:r>
      <w:proofErr w:type="spellEnd"/>
      <w:r w:rsidRPr="00F004B7">
        <w:rPr>
          <w:b/>
          <w:sz w:val="24"/>
          <w:szCs w:val="24"/>
        </w:rPr>
        <w:t>, zgodnie z pkt 8.2 SIWZ</w:t>
      </w:r>
      <w:r>
        <w:rPr>
          <w:b/>
          <w:sz w:val="24"/>
          <w:szCs w:val="24"/>
        </w:rPr>
        <w:t>.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7D15" w:rsidRDefault="00AF7D15">
      <w:r>
        <w:separator/>
      </w:r>
    </w:p>
  </w:endnote>
  <w:endnote w:type="continuationSeparator" w:id="0">
    <w:p w:rsidR="00AF7D15" w:rsidRDefault="00AF7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DC3E6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3E6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3E6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F7D1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7D15" w:rsidRDefault="00AF7D15">
      <w:r>
        <w:separator/>
      </w:r>
    </w:p>
  </w:footnote>
  <w:footnote w:type="continuationSeparator" w:id="0">
    <w:p w:rsidR="00AF7D15" w:rsidRDefault="00AF7D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A9B" w:rsidRDefault="00267A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A9B" w:rsidRDefault="00267A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A9B" w:rsidRDefault="00267A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7D15"/>
    <w:rsid w:val="0001764B"/>
    <w:rsid w:val="0003529D"/>
    <w:rsid w:val="00075CD0"/>
    <w:rsid w:val="00092C61"/>
    <w:rsid w:val="0014428B"/>
    <w:rsid w:val="0017473E"/>
    <w:rsid w:val="0018613E"/>
    <w:rsid w:val="001A443E"/>
    <w:rsid w:val="002628C2"/>
    <w:rsid w:val="00267A9B"/>
    <w:rsid w:val="00342653"/>
    <w:rsid w:val="003435DF"/>
    <w:rsid w:val="0035216A"/>
    <w:rsid w:val="003B044E"/>
    <w:rsid w:val="004A4E96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AF7D15"/>
    <w:rsid w:val="00B50940"/>
    <w:rsid w:val="00C236D3"/>
    <w:rsid w:val="00C94D43"/>
    <w:rsid w:val="00CB5EDB"/>
    <w:rsid w:val="00DC3E67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A2FEEEB"/>
  <w15:chartTrackingRefBased/>
  <w15:docId w15:val="{D3B9C3A6-8F5F-4082-ABA9-2ED593685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323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dcterms:created xsi:type="dcterms:W3CDTF">2019-08-30T09:19:00Z</dcterms:created>
  <dcterms:modified xsi:type="dcterms:W3CDTF">2019-08-30T09:19:00Z</dcterms:modified>
</cp:coreProperties>
</file>