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D791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D7913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D7913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D7913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D7913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D791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D7913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D7913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D7913" w:rsidRPr="00ED7913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D7913" w:rsidRPr="00ED7913">
        <w:rPr>
          <w:rFonts w:ascii="Tahoma" w:hAnsi="Tahoma" w:cs="Tahoma"/>
          <w:b/>
          <w:sz w:val="16"/>
          <w:szCs w:val="16"/>
        </w:rPr>
        <w:t xml:space="preserve">Dostawa urządzeń sieciowych dla Miejskiej Sieci </w:t>
      </w:r>
      <w:proofErr w:type="spellStart"/>
      <w:r w:rsidR="00ED7913" w:rsidRPr="00ED7913">
        <w:rPr>
          <w:rFonts w:ascii="Tahoma" w:hAnsi="Tahoma" w:cs="Tahoma"/>
          <w:b/>
          <w:sz w:val="16"/>
          <w:szCs w:val="16"/>
        </w:rPr>
        <w:t>Komuterowej</w:t>
      </w:r>
      <w:proofErr w:type="spellEnd"/>
      <w:r w:rsidR="00ED7913" w:rsidRPr="00ED7913">
        <w:rPr>
          <w:rFonts w:ascii="Tahoma" w:hAnsi="Tahoma" w:cs="Tahoma"/>
          <w:b/>
          <w:sz w:val="16"/>
          <w:szCs w:val="16"/>
        </w:rPr>
        <w:t xml:space="preserve"> </w:t>
      </w:r>
      <w:proofErr w:type="spellStart"/>
      <w:r w:rsidR="00ED7913" w:rsidRPr="00ED7913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="00ED7913" w:rsidRPr="00ED7913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ED7913" w:rsidRPr="00ED7913">
        <w:rPr>
          <w:rFonts w:ascii="Tahoma" w:hAnsi="Tahoma" w:cs="Tahoma"/>
          <w:b/>
          <w:sz w:val="16"/>
          <w:szCs w:val="16"/>
        </w:rPr>
        <w:t>ZP/DK-32/19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4D5221" w:rsidRPr="00AF2CA7" w:rsidTr="00036A09">
        <w:trPr>
          <w:trHeight w:val="704"/>
        </w:trPr>
        <w:tc>
          <w:tcPr>
            <w:tcW w:w="8044" w:type="dxa"/>
            <w:vAlign w:val="center"/>
          </w:tcPr>
          <w:p w:rsidR="004D5221" w:rsidRPr="00AF2CA7" w:rsidRDefault="004D5221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4D5221" w:rsidRPr="00AF2CA7" w:rsidTr="00960828">
        <w:tc>
          <w:tcPr>
            <w:tcW w:w="8044" w:type="dxa"/>
          </w:tcPr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D7913">
              <w:rPr>
                <w:rFonts w:ascii="Tahoma" w:hAnsi="Tahoma" w:cs="Tahoma"/>
                <w:sz w:val="16"/>
                <w:szCs w:val="16"/>
              </w:rPr>
              <w:t xml:space="preserve">Dostawa urządzeń sieciowych dla Miejskiej Sieci </w:t>
            </w:r>
            <w:proofErr w:type="spellStart"/>
            <w:r w:rsidRPr="00ED7913">
              <w:rPr>
                <w:rFonts w:ascii="Tahoma" w:hAnsi="Tahoma" w:cs="Tahoma"/>
                <w:sz w:val="16"/>
                <w:szCs w:val="16"/>
              </w:rPr>
              <w:t>Komuterowej</w:t>
            </w:r>
            <w:proofErr w:type="spellEnd"/>
            <w:r w:rsidRPr="00ED791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ED7913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ED7913">
              <w:rPr>
                <w:rFonts w:ascii="Tahoma" w:hAnsi="Tahoma" w:cs="Tahoma"/>
                <w:sz w:val="16"/>
                <w:szCs w:val="16"/>
              </w:rPr>
              <w:t xml:space="preserve"> Politechniki Częstochowskiej</w:t>
            </w:r>
          </w:p>
          <w:p w:rsidR="004D5221" w:rsidRPr="00AF2CA7" w:rsidRDefault="004D5221" w:rsidP="00960828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wynosi kwotę netto</w:t>
            </w:r>
          </w:p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D5221" w:rsidRPr="00AF2CA7" w:rsidRDefault="004D5221" w:rsidP="0096082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D5221" w:rsidRDefault="004D5221" w:rsidP="0096082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D5221" w:rsidRPr="00C11BA8" w:rsidRDefault="00C11BA8" w:rsidP="00960828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11BA8">
              <w:rPr>
                <w:rFonts w:ascii="Tahoma" w:hAnsi="Tahoma" w:cs="Tahoma"/>
                <w:bCs/>
                <w:i/>
                <w:sz w:val="16"/>
                <w:szCs w:val="16"/>
              </w:rPr>
              <w:t>W tym cena za:</w:t>
            </w:r>
          </w:p>
          <w:p w:rsidR="00C11BA8" w:rsidRPr="00C11BA8" w:rsidRDefault="00C11BA8" w:rsidP="00960828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11BA8">
              <w:rPr>
                <w:rFonts w:ascii="Tahoma" w:hAnsi="Tahoma" w:cs="Tahoma"/>
                <w:bCs/>
                <w:i/>
                <w:sz w:val="16"/>
                <w:szCs w:val="16"/>
              </w:rPr>
              <w:t>Urządzenie Access-Point typ A oraz typ B: ………….. zł netto, tj. ………….zł brutto</w:t>
            </w:r>
          </w:p>
          <w:p w:rsidR="00C11BA8" w:rsidRPr="00C11BA8" w:rsidRDefault="00C11BA8" w:rsidP="00960828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11BA8">
              <w:rPr>
                <w:rFonts w:ascii="Tahoma" w:hAnsi="Tahoma" w:cs="Tahoma"/>
                <w:bCs/>
                <w:i/>
                <w:sz w:val="16"/>
                <w:szCs w:val="16"/>
              </w:rPr>
              <w:t>Klaster Kontrolerów sieci bezprzewodowej – WLAN</w:t>
            </w:r>
            <w:r w:rsidRPr="00C11BA8"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C11BA8" w:rsidRDefault="00C11BA8" w:rsidP="0096082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D5221" w:rsidRPr="00AF2CA7" w:rsidRDefault="004D5221" w:rsidP="0096082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bookmarkStart w:id="0" w:name="_GoBack"/>
            <w:bookmarkEnd w:id="0"/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D5221" w:rsidRPr="00AF2CA7" w:rsidRDefault="004D5221" w:rsidP="00960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D5221" w:rsidRPr="00AF2CA7" w:rsidRDefault="004D5221" w:rsidP="0096082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F59" w:rsidRDefault="00E52F59">
      <w:r>
        <w:separator/>
      </w:r>
    </w:p>
  </w:endnote>
  <w:endnote w:type="continuationSeparator" w:id="0">
    <w:p w:rsidR="00E52F59" w:rsidRDefault="00E5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13" w:rsidRDefault="00ED79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11BA8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13" w:rsidRDefault="00ED79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F59" w:rsidRDefault="00E52F59">
      <w:r>
        <w:separator/>
      </w:r>
    </w:p>
  </w:footnote>
  <w:footnote w:type="continuationSeparator" w:id="0">
    <w:p w:rsidR="00E52F59" w:rsidRDefault="00E52F59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13" w:rsidRDefault="00ED7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13" w:rsidRDefault="00ED7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13" w:rsidRDefault="00ED7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F59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D5221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11BA8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2F59"/>
    <w:rsid w:val="00E54E5A"/>
    <w:rsid w:val="00EA2840"/>
    <w:rsid w:val="00EB3C67"/>
    <w:rsid w:val="00ED7913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F5742"/>
  <w15:chartTrackingRefBased/>
  <w15:docId w15:val="{A3021B71-18BD-42CE-AE5F-D49FA3F1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4D52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52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A7ED78D-EF74-4C3F-A85F-627D65ED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2019-08-26T10:49:00Z</cp:lastPrinted>
  <dcterms:created xsi:type="dcterms:W3CDTF">2019-08-26T10:49:00Z</dcterms:created>
  <dcterms:modified xsi:type="dcterms:W3CDTF">2019-08-26T10:49:00Z</dcterms:modified>
</cp:coreProperties>
</file>