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9E5F42" w:rsidRPr="009E5F4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E5F42" w:rsidRPr="009E5F42">
        <w:rPr>
          <w:rFonts w:ascii="Times New Roman" w:hAnsi="Times New Roman"/>
          <w:b/>
        </w:rPr>
        <w:t>ZP/DK-32/19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E5F42" w:rsidRPr="009E5F4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E5F42" w:rsidRPr="009E5F4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E5F42" w:rsidRPr="009E5F4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E5F42" w:rsidRPr="009E5F4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E5F42" w:rsidRPr="009E5F4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E5F42" w:rsidRPr="009E5F42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E5F42" w:rsidRPr="009E5F42">
        <w:rPr>
          <w:rFonts w:ascii="Times New Roman" w:hAnsi="Times New Roman"/>
          <w:b/>
        </w:rPr>
        <w:t>Dostawa urządzeń sieciowych dla Miejskiej Sieci Komuterowej CzestMAN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E5F42" w:rsidRPr="009E5F4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E5F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9E5F42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D29" w:rsidRDefault="00782D29" w:rsidP="0038231F">
      <w:pPr>
        <w:spacing w:after="0" w:line="240" w:lineRule="auto"/>
      </w:pPr>
      <w:r>
        <w:separator/>
      </w:r>
    </w:p>
  </w:endnote>
  <w:endnote w:type="continuationSeparator" w:id="0">
    <w:p w:rsidR="00782D29" w:rsidRDefault="00782D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F42" w:rsidRDefault="009E5F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5F4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5F4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F42" w:rsidRDefault="009E5F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D29" w:rsidRDefault="00782D29" w:rsidP="0038231F">
      <w:pPr>
        <w:spacing w:after="0" w:line="240" w:lineRule="auto"/>
      </w:pPr>
      <w:r>
        <w:separator/>
      </w:r>
    </w:p>
  </w:footnote>
  <w:footnote w:type="continuationSeparator" w:id="0">
    <w:p w:rsidR="00782D29" w:rsidRDefault="00782D2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F42" w:rsidRDefault="009E5F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F42" w:rsidRDefault="009E5F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F42" w:rsidRDefault="009E5F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6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D2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2D2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E5F42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5565E17-4622-435D-985E-A326E5BF3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76E8B-CD67-4153-B363-89D56D35F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530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2019-08-23T09:35:00Z</dcterms:created>
  <dcterms:modified xsi:type="dcterms:W3CDTF">2019-08-23T09:35:00Z</dcterms:modified>
</cp:coreProperties>
</file>