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548F1" w:rsidRPr="007548F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548F1" w:rsidRPr="007548F1">
        <w:rPr>
          <w:b/>
          <w:sz w:val="24"/>
        </w:rPr>
        <w:t>ZP/RB-17/19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548F1" w:rsidRPr="007548F1">
        <w:rPr>
          <w:b/>
        </w:rPr>
        <w:t>przetarg nieograniczony</w:t>
      </w:r>
      <w:r w:rsidR="00753DC1">
        <w:t xml:space="preserve"> na:</w:t>
      </w:r>
    </w:p>
    <w:p w:rsidR="0000184A" w:rsidRDefault="007548F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548F1">
        <w:rPr>
          <w:b/>
          <w:sz w:val="24"/>
          <w:szCs w:val="24"/>
        </w:rPr>
        <w:t>Remont powierzchni nieużywanej szatni i punktu usługowego w kierunku "Strefy studenta" na poziomie parteru w budynku Głównym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548F1" w:rsidRPr="007548F1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548F1" w:rsidRPr="007548F1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548F1" w:rsidRPr="007548F1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189" w:rsidRDefault="00475189">
      <w:r>
        <w:separator/>
      </w:r>
    </w:p>
  </w:endnote>
  <w:endnote w:type="continuationSeparator" w:id="0">
    <w:p w:rsidR="00475189" w:rsidRDefault="00475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48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48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8F1" w:rsidRDefault="007548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189" w:rsidRDefault="00475189">
      <w:r>
        <w:separator/>
      </w:r>
    </w:p>
  </w:footnote>
  <w:footnote w:type="continuationSeparator" w:id="0">
    <w:p w:rsidR="00475189" w:rsidRDefault="0047518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8F1" w:rsidRDefault="00754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8F1" w:rsidRDefault="007548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8F1" w:rsidRDefault="007548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518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5189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48F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2FB5C7-2C43-4354-A8FA-1716B93FE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53FA2-C8A2-4ABF-8864-91BD7BA27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2019-08-27T07:33:00Z</dcterms:created>
  <dcterms:modified xsi:type="dcterms:W3CDTF">2019-08-27T07:33:00Z</dcterms:modified>
</cp:coreProperties>
</file>