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E729A" w:rsidRPr="00FE729A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E729A" w:rsidRPr="00FE729A">
        <w:rPr>
          <w:rFonts w:ascii="Times New Roman" w:hAnsi="Times New Roman"/>
          <w:b/>
        </w:rPr>
        <w:t>ZP/RB-17/19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E729A" w:rsidRPr="00FE729A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E729A" w:rsidRPr="00FE729A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E729A" w:rsidRPr="00FE729A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E729A" w:rsidRPr="00FE729A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E729A" w:rsidRPr="00FE729A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E729A" w:rsidRPr="00FE729A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E729A" w:rsidRPr="00FE729A">
        <w:rPr>
          <w:rFonts w:ascii="Times New Roman" w:hAnsi="Times New Roman"/>
          <w:b/>
        </w:rPr>
        <w:t>Remont powierzchni nieużywanej szatni i punktu usługowego w kierunku "Strefy studenta" na poziomie parteru w budynku Głównym Wydziału Zarządzania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E729A" w:rsidRPr="00FE729A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3AB" w:rsidRDefault="00BC53AB" w:rsidP="0038231F">
      <w:pPr>
        <w:spacing w:after="0" w:line="240" w:lineRule="auto"/>
      </w:pPr>
      <w:r>
        <w:separator/>
      </w:r>
    </w:p>
  </w:endnote>
  <w:endnote w:type="continuationSeparator" w:id="0">
    <w:p w:rsidR="00BC53AB" w:rsidRDefault="00BC53A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29A" w:rsidRDefault="00FE72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1087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1087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29A" w:rsidRDefault="00FE72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3AB" w:rsidRDefault="00BC53AB" w:rsidP="0038231F">
      <w:pPr>
        <w:spacing w:after="0" w:line="240" w:lineRule="auto"/>
      </w:pPr>
      <w:r>
        <w:separator/>
      </w:r>
    </w:p>
  </w:footnote>
  <w:footnote w:type="continuationSeparator" w:id="0">
    <w:p w:rsidR="00BC53AB" w:rsidRDefault="00BC53A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29A" w:rsidRDefault="00FE72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29A" w:rsidRDefault="00FE72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29A" w:rsidRDefault="00FE72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53A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0870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53AB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  <w:rsid w:val="00FE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A62B07A-A0D7-42B6-B3AB-FB4ECA77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14C64-A6D7-4EDE-BB4B-376E0879E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368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2019-08-27T07:32:00Z</dcterms:created>
  <dcterms:modified xsi:type="dcterms:W3CDTF">2019-08-27T07:32:00Z</dcterms:modified>
</cp:coreProperties>
</file>