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E50D6" w:rsidRPr="002E50D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E50D6" w:rsidRPr="002E50D6">
        <w:rPr>
          <w:rFonts w:ascii="Times New Roman" w:hAnsi="Times New Roman"/>
          <w:b/>
        </w:rPr>
        <w:t>ZP/D-24/A/19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50D6" w:rsidRPr="002E50D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50D6" w:rsidRPr="002E50D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E50D6" w:rsidRPr="002E50D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50D6" w:rsidRPr="002E50D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E50D6" w:rsidRPr="002E50D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E50D6" w:rsidRPr="002E50D6">
        <w:rPr>
          <w:rFonts w:ascii="Times New Roman" w:hAnsi="Times New Roman"/>
        </w:rPr>
        <w:t>(</w:t>
      </w:r>
      <w:proofErr w:type="spellStart"/>
      <w:r w:rsidR="002E50D6" w:rsidRPr="002E50D6">
        <w:rPr>
          <w:rFonts w:ascii="Times New Roman" w:hAnsi="Times New Roman"/>
        </w:rPr>
        <w:t>t.j</w:t>
      </w:r>
      <w:proofErr w:type="spellEnd"/>
      <w:r w:rsidR="002E50D6" w:rsidRPr="002E50D6">
        <w:rPr>
          <w:rFonts w:ascii="Times New Roman" w:hAnsi="Times New Roman"/>
        </w:rPr>
        <w:t xml:space="preserve">. Dz. U. z  2018 r. poz. 1986 z </w:t>
      </w:r>
      <w:proofErr w:type="spellStart"/>
      <w:r w:rsidR="002E50D6" w:rsidRPr="002E50D6">
        <w:rPr>
          <w:rFonts w:ascii="Times New Roman" w:hAnsi="Times New Roman"/>
        </w:rPr>
        <w:t>późn</w:t>
      </w:r>
      <w:proofErr w:type="spellEnd"/>
      <w:r w:rsidR="002E50D6" w:rsidRPr="002E50D6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E50D6" w:rsidRPr="002E50D6">
        <w:rPr>
          <w:rFonts w:ascii="Times New Roman" w:hAnsi="Times New Roman"/>
          <w:b/>
        </w:rPr>
        <w:t>Dostawa systemu pomiarowego dla Wydziału Budownictwa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E50D6" w:rsidRPr="002E50D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F124F" w:rsidRPr="00C113BF" w:rsidRDefault="002F124F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371" w:rsidRDefault="00135371" w:rsidP="0038231F">
      <w:pPr>
        <w:spacing w:after="0" w:line="240" w:lineRule="auto"/>
      </w:pPr>
      <w:r>
        <w:separator/>
      </w:r>
    </w:p>
  </w:endnote>
  <w:endnote w:type="continuationSeparator" w:id="0">
    <w:p w:rsidR="00135371" w:rsidRDefault="001353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0D6" w:rsidRDefault="002E50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F12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F12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0D6" w:rsidRDefault="002E50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371" w:rsidRDefault="00135371" w:rsidP="0038231F">
      <w:pPr>
        <w:spacing w:after="0" w:line="240" w:lineRule="auto"/>
      </w:pPr>
      <w:r>
        <w:separator/>
      </w:r>
    </w:p>
  </w:footnote>
  <w:footnote w:type="continuationSeparator" w:id="0">
    <w:p w:rsidR="00135371" w:rsidRDefault="001353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0D6" w:rsidRDefault="002E50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0D6" w:rsidRDefault="002E50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0D6" w:rsidRDefault="002E50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5371"/>
    <w:rsid w:val="00023477"/>
    <w:rsid w:val="000247FF"/>
    <w:rsid w:val="00025C8D"/>
    <w:rsid w:val="000303EE"/>
    <w:rsid w:val="0005473D"/>
    <w:rsid w:val="00073C3D"/>
    <w:rsid w:val="000809B6"/>
    <w:rsid w:val="000B1025"/>
    <w:rsid w:val="000B10FC"/>
    <w:rsid w:val="000B54D1"/>
    <w:rsid w:val="000C021E"/>
    <w:rsid w:val="000C18AF"/>
    <w:rsid w:val="000D6F17"/>
    <w:rsid w:val="000D73C4"/>
    <w:rsid w:val="000E4D37"/>
    <w:rsid w:val="00135371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50D6"/>
    <w:rsid w:val="002E641A"/>
    <w:rsid w:val="002F124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2D2F50"/>
  <w15:docId w15:val="{85F30076-FDC2-4A81-AE81-EB6B01F37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EAE12-506A-4CF9-AEA7-73E296D91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2019-08-20T10:29:00Z</cp:lastPrinted>
  <dcterms:created xsi:type="dcterms:W3CDTF">2019-08-20T10:29:00Z</dcterms:created>
  <dcterms:modified xsi:type="dcterms:W3CDTF">2019-08-20T10:29:00Z</dcterms:modified>
</cp:coreProperties>
</file>