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76E1" w:rsidRPr="007F76E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76E1" w:rsidRPr="007F76E1">
        <w:rPr>
          <w:rFonts w:ascii="Times New Roman" w:hAnsi="Times New Roman"/>
          <w:b/>
        </w:rPr>
        <w:t>ZP/D-27/19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76E1" w:rsidRPr="007F76E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76E1" w:rsidRPr="007F76E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F76E1" w:rsidRPr="007F76E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76E1" w:rsidRPr="007F76E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F76E1" w:rsidRPr="007F76E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F76E1" w:rsidRPr="007F76E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F76E1" w:rsidRPr="007F76E1">
        <w:rPr>
          <w:rFonts w:ascii="Times New Roman" w:hAnsi="Times New Roman"/>
          <w:b/>
        </w:rPr>
        <w:t>Dostawa artykułów i gadżetów reklamowych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F76E1" w:rsidRPr="007F76E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867" w:rsidRDefault="00AA0867" w:rsidP="0038231F">
      <w:pPr>
        <w:spacing w:after="0" w:line="240" w:lineRule="auto"/>
      </w:pPr>
      <w:r>
        <w:separator/>
      </w:r>
    </w:p>
  </w:endnote>
  <w:endnote w:type="continuationSeparator" w:id="0">
    <w:p w:rsidR="00AA0867" w:rsidRDefault="00AA08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E1" w:rsidRDefault="007F76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276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276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E1" w:rsidRDefault="007F76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867" w:rsidRDefault="00AA0867" w:rsidP="0038231F">
      <w:pPr>
        <w:spacing w:after="0" w:line="240" w:lineRule="auto"/>
      </w:pPr>
      <w:r>
        <w:separator/>
      </w:r>
    </w:p>
  </w:footnote>
  <w:footnote w:type="continuationSeparator" w:id="0">
    <w:p w:rsidR="00AA0867" w:rsidRDefault="00AA08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E1" w:rsidRDefault="007F76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E1" w:rsidRDefault="007F76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E1" w:rsidRDefault="007F76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086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6F3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76E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086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5C742C-2D9B-43E5-A3AE-830ADE79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43746-B268-417A-A773-6017396B2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2019-08-21T11:03:00Z</dcterms:created>
  <dcterms:modified xsi:type="dcterms:W3CDTF">2019-08-21T11:03:00Z</dcterms:modified>
</cp:coreProperties>
</file>