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2" w:rsidRDefault="004E2802" w:rsidP="004E2802">
      <w:pPr>
        <w:jc w:val="right"/>
        <w:rPr>
          <w:b/>
          <w:sz w:val="24"/>
          <w:szCs w:val="24"/>
        </w:rPr>
      </w:pPr>
      <w:r>
        <w:rPr>
          <w:noProof/>
        </w:rPr>
        <w:pict>
          <v:roundrect id="AutoShape 2" o:spid="_x0000_s1029" style="position:absolute;left:0;text-align:left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</w:pict>
      </w:r>
      <w:r>
        <w:rPr>
          <w:b/>
          <w:sz w:val="24"/>
          <w:szCs w:val="24"/>
        </w:rPr>
        <w:t>Załącznik nr 4</w:t>
      </w:r>
    </w:p>
    <w:p w:rsidR="004E2802" w:rsidRDefault="004E2802" w:rsidP="004E2802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E2802" w:rsidRDefault="004E2802" w:rsidP="004E2802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E2802" w:rsidRDefault="004E2802" w:rsidP="004E2802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<v:textbox inset="0,0,0,0">
              <w:txbxContent>
                <w:p w:rsidR="004E2802" w:rsidRDefault="004E2802" w:rsidP="004E280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4E2802" w:rsidRDefault="004E2802" w:rsidP="004E2802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E2802" w:rsidRDefault="004E2802" w:rsidP="004E2802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4E2802" w:rsidRDefault="004E2802" w:rsidP="004E2802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E2802" w:rsidRDefault="004E2802" w:rsidP="004E280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E2802" w:rsidRDefault="004E2802" w:rsidP="004E280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E2802" w:rsidRDefault="004E2802" w:rsidP="004E2802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5E4290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 </w:t>
      </w:r>
      <w:r>
        <w:rPr>
          <w:b/>
          <w:sz w:val="24"/>
          <w:szCs w:val="24"/>
        </w:rPr>
        <w:t>usługę</w:t>
      </w:r>
      <w:r w:rsidRPr="005A3C18">
        <w:rPr>
          <w:b/>
          <w:sz w:val="24"/>
          <w:szCs w:val="24"/>
        </w:rPr>
        <w:t xml:space="preserve"> druku offsetowego i dostawy książek dla Wydawnictw AGH - Kc-zp.272-443/19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p w:rsidR="004E2802" w:rsidRDefault="004E2802" w:rsidP="004E2802">
      <w:pPr>
        <w:tabs>
          <w:tab w:val="left" w:pos="0"/>
        </w:tabs>
        <w:spacing w:line="264" w:lineRule="auto"/>
      </w:pP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533"/>
        <w:gridCol w:w="1627"/>
        <w:gridCol w:w="2410"/>
        <w:gridCol w:w="2409"/>
      </w:tblGrid>
      <w:tr w:rsidR="004E2802" w:rsidTr="008E01F1">
        <w:trPr>
          <w:cantSplit/>
          <w:trHeight w:val="782"/>
        </w:trPr>
        <w:tc>
          <w:tcPr>
            <w:tcW w:w="633" w:type="dxa"/>
            <w:vAlign w:val="center"/>
          </w:tcPr>
          <w:p w:rsidR="004E2802" w:rsidRDefault="004E2802" w:rsidP="008E01F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vAlign w:val="center"/>
          </w:tcPr>
          <w:p w:rsidR="004E2802" w:rsidRDefault="004E2802" w:rsidP="008E01F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:rsidR="004E2802" w:rsidRDefault="004E2802" w:rsidP="008E01F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vAlign w:val="center"/>
          </w:tcPr>
          <w:p w:rsidR="004E2802" w:rsidRDefault="004E2802" w:rsidP="008E01F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</w:tcPr>
          <w:p w:rsidR="004E2802" w:rsidRDefault="004E2802" w:rsidP="008E01F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E2802" w:rsidRDefault="004E2802" w:rsidP="008E01F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E2802" w:rsidTr="008E01F1">
        <w:trPr>
          <w:cantSplit/>
          <w:trHeight w:hRule="exact" w:val="281"/>
        </w:trPr>
        <w:tc>
          <w:tcPr>
            <w:tcW w:w="633" w:type="dxa"/>
            <w:vAlign w:val="center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vAlign w:val="center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4E2802" w:rsidTr="008E01F1">
        <w:trPr>
          <w:cantSplit/>
          <w:trHeight w:val="921"/>
        </w:trPr>
        <w:tc>
          <w:tcPr>
            <w:tcW w:w="633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E2802" w:rsidTr="008E01F1">
        <w:trPr>
          <w:cantSplit/>
          <w:trHeight w:val="906"/>
        </w:trPr>
        <w:tc>
          <w:tcPr>
            <w:tcW w:w="633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E2802" w:rsidTr="008E01F1">
        <w:trPr>
          <w:cantSplit/>
          <w:trHeight w:val="906"/>
        </w:trPr>
        <w:tc>
          <w:tcPr>
            <w:tcW w:w="633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E2802" w:rsidTr="008E01F1">
        <w:trPr>
          <w:cantSplit/>
          <w:trHeight w:val="921"/>
        </w:trPr>
        <w:tc>
          <w:tcPr>
            <w:tcW w:w="633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4E2802" w:rsidRDefault="004E2802" w:rsidP="008E01F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4E2802" w:rsidRDefault="004E2802" w:rsidP="004E2802">
      <w:pPr>
        <w:spacing w:line="360" w:lineRule="auto"/>
        <w:jc w:val="both"/>
        <w:rPr>
          <w:b/>
        </w:rPr>
      </w:pPr>
    </w:p>
    <w:p w:rsidR="004E2802" w:rsidRPr="00BB5634" w:rsidRDefault="004E2802" w:rsidP="004E2802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4E2802" w:rsidRDefault="004E2802" w:rsidP="004E2802">
      <w:pPr>
        <w:spacing w:line="360" w:lineRule="auto"/>
        <w:jc w:val="both"/>
      </w:pPr>
    </w:p>
    <w:p w:rsidR="004E2802" w:rsidRDefault="004E2802" w:rsidP="004E2802">
      <w:pPr>
        <w:spacing w:line="360" w:lineRule="auto"/>
        <w:jc w:val="both"/>
      </w:pPr>
      <w:r>
        <w:t>Miejscowość, ……………………., dnia ……………………….. r.</w:t>
      </w:r>
    </w:p>
    <w:p w:rsidR="004E2802" w:rsidRDefault="004E2802" w:rsidP="004E2802">
      <w:pPr>
        <w:spacing w:line="360" w:lineRule="auto"/>
        <w:jc w:val="both"/>
      </w:pPr>
    </w:p>
    <w:p w:rsidR="004E2802" w:rsidRDefault="004E2802" w:rsidP="004E2802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4E2802" w:rsidRDefault="004E2802" w:rsidP="004E2802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4E2802" w:rsidRDefault="004E2802" w:rsidP="004E2802">
      <w:pPr>
        <w:tabs>
          <w:tab w:val="left" w:pos="5040"/>
        </w:tabs>
        <w:ind w:left="708"/>
      </w:pPr>
      <w:r>
        <w:tab/>
        <w:t>do reprezentowania Wykonawcy</w:t>
      </w:r>
    </w:p>
    <w:p w:rsidR="004E2802" w:rsidRDefault="004E2802" w:rsidP="004E2802">
      <w:pPr>
        <w:tabs>
          <w:tab w:val="left" w:pos="0"/>
        </w:tabs>
        <w:spacing w:line="264" w:lineRule="auto"/>
      </w:pPr>
      <w:r>
        <w:t xml:space="preserve"> </w:t>
      </w:r>
    </w:p>
    <w:p w:rsidR="004E2802" w:rsidRPr="00C254C7" w:rsidRDefault="004E2802" w:rsidP="004E2802">
      <w:pPr>
        <w:pStyle w:val="Zwykytekst"/>
      </w:pPr>
    </w:p>
    <w:p w:rsidR="00F213FB" w:rsidRPr="004E2802" w:rsidRDefault="00F213FB" w:rsidP="004E2802">
      <w:bookmarkStart w:id="0" w:name="_GoBack"/>
      <w:bookmarkEnd w:id="0"/>
    </w:p>
    <w:sectPr w:rsidR="00F213FB" w:rsidRPr="004E28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8FB" w:rsidRDefault="000218FB">
      <w:r>
        <w:separator/>
      </w:r>
    </w:p>
  </w:endnote>
  <w:endnote w:type="continuationSeparator" w:id="0">
    <w:p w:rsidR="000218FB" w:rsidRDefault="0002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C18" w:rsidRDefault="005A3C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C18" w:rsidRDefault="005A3C1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C18" w:rsidRDefault="005A3C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8FB" w:rsidRDefault="000218FB">
      <w:r>
        <w:separator/>
      </w:r>
    </w:p>
  </w:footnote>
  <w:footnote w:type="continuationSeparator" w:id="0">
    <w:p w:rsidR="000218FB" w:rsidRDefault="000218FB">
      <w:r>
        <w:continuationSeparator/>
      </w:r>
    </w:p>
  </w:footnote>
  <w:footnote w:id="1">
    <w:p w:rsidR="004E2802" w:rsidRDefault="004E2802" w:rsidP="004E2802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5.1.2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C18" w:rsidRDefault="005A3C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C18" w:rsidRDefault="005A3C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8FB"/>
    <w:rsid w:val="000218FB"/>
    <w:rsid w:val="00082E0F"/>
    <w:rsid w:val="00210E8E"/>
    <w:rsid w:val="00276C10"/>
    <w:rsid w:val="004E2802"/>
    <w:rsid w:val="005A3C18"/>
    <w:rsid w:val="00702A72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280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C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C1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280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2802"/>
  </w:style>
  <w:style w:type="character" w:styleId="Odwoanieprzypisudolnego">
    <w:name w:val="footnote reference"/>
    <w:uiPriority w:val="99"/>
    <w:semiHidden/>
    <w:unhideWhenUsed/>
    <w:rsid w:val="004E28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2019-07-10T11:07:00Z</dcterms:created>
  <dcterms:modified xsi:type="dcterms:W3CDTF">2019-07-10T11:07:00Z</dcterms:modified>
</cp:coreProperties>
</file>