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B46E93" w:rsidP="001A443E">
      <w:pPr>
        <w:jc w:val="right"/>
        <w:rPr>
          <w:b/>
          <w:bCs/>
          <w:sz w:val="24"/>
        </w:rPr>
      </w:pPr>
      <w:r w:rsidRPr="00B46E93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Pr="00B46E93">
        <w:rPr>
          <w:sz w:val="24"/>
        </w:rPr>
        <w:t>2019-08-16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B46E93" w:rsidP="0018613E">
      <w:pPr>
        <w:spacing w:after="40"/>
        <w:rPr>
          <w:b/>
          <w:bCs/>
          <w:sz w:val="24"/>
        </w:rPr>
      </w:pPr>
      <w:r w:rsidRPr="00B46E93">
        <w:rPr>
          <w:b/>
          <w:bCs/>
          <w:sz w:val="24"/>
        </w:rPr>
        <w:t>Zamówienia Publiczne</w:t>
      </w:r>
    </w:p>
    <w:p w:rsidR="00A80738" w:rsidRPr="0018613E" w:rsidRDefault="00B46E93" w:rsidP="00A80738">
      <w:pPr>
        <w:rPr>
          <w:bCs/>
          <w:sz w:val="24"/>
        </w:rPr>
      </w:pPr>
      <w:proofErr w:type="spellStart"/>
      <w:r w:rsidRPr="00B46E93">
        <w:rPr>
          <w:bCs/>
          <w:sz w:val="24"/>
        </w:rPr>
        <w:t>Kleszczelowska</w:t>
      </w:r>
      <w:proofErr w:type="spellEnd"/>
      <w:r w:rsidR="00A80738" w:rsidRPr="0018613E">
        <w:rPr>
          <w:bCs/>
          <w:sz w:val="24"/>
        </w:rPr>
        <w:t xml:space="preserve"> </w:t>
      </w:r>
      <w:r w:rsidRPr="00B46E93">
        <w:rPr>
          <w:bCs/>
          <w:sz w:val="24"/>
        </w:rPr>
        <w:t>1</w:t>
      </w:r>
    </w:p>
    <w:p w:rsidR="00A80738" w:rsidRPr="0018613E" w:rsidRDefault="00B46E93" w:rsidP="00A80738">
      <w:pPr>
        <w:rPr>
          <w:bCs/>
          <w:sz w:val="24"/>
        </w:rPr>
      </w:pPr>
      <w:r w:rsidRPr="00B46E93">
        <w:rPr>
          <w:bCs/>
          <w:sz w:val="24"/>
        </w:rPr>
        <w:t>17-100</w:t>
      </w:r>
      <w:r w:rsidR="00A80738" w:rsidRPr="0018613E">
        <w:rPr>
          <w:bCs/>
          <w:sz w:val="24"/>
        </w:rPr>
        <w:t xml:space="preserve"> </w:t>
      </w:r>
      <w:r w:rsidRPr="00B46E93">
        <w:rPr>
          <w:bCs/>
          <w:sz w:val="24"/>
        </w:rPr>
        <w:t>Bielsk Podlaski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46E93" w:rsidRPr="00B46E93">
        <w:rPr>
          <w:b/>
          <w:sz w:val="24"/>
          <w:szCs w:val="24"/>
        </w:rPr>
        <w:t>ZP.261.18.2019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46E93" w:rsidRPr="00B46E9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46E93" w:rsidP="00CB5EDB">
      <w:pPr>
        <w:pStyle w:val="Tekstpodstawowywcity"/>
        <w:spacing w:before="120" w:after="240"/>
        <w:ind w:firstLine="0"/>
        <w:jc w:val="center"/>
      </w:pPr>
      <w:r w:rsidRPr="00B46E93">
        <w:rPr>
          <w:b/>
        </w:rPr>
        <w:t>Usługa odbioru, transportu i zagospodarowania odpadów komunalnych zmieszanych, zbieranych selektywnie i  niebezpiecznych oraz odbioru, transportu i unieszkodliwienie odpadów medycznych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46E93" w:rsidRPr="00B46E93">
        <w:rPr>
          <w:sz w:val="24"/>
          <w:szCs w:val="24"/>
        </w:rPr>
        <w:t>(</w:t>
      </w:r>
      <w:proofErr w:type="spellStart"/>
      <w:r w:rsidR="00B46E93" w:rsidRPr="00B46E93">
        <w:rPr>
          <w:sz w:val="24"/>
          <w:szCs w:val="24"/>
        </w:rPr>
        <w:t>t.j</w:t>
      </w:r>
      <w:proofErr w:type="spellEnd"/>
      <w:r w:rsidR="00B46E93" w:rsidRPr="00B46E93">
        <w:rPr>
          <w:sz w:val="24"/>
          <w:szCs w:val="24"/>
        </w:rPr>
        <w:t xml:space="preserve">. Dz. U. z  2018 r. poz. 1986 z </w:t>
      </w:r>
      <w:proofErr w:type="spellStart"/>
      <w:r w:rsidR="00B46E93" w:rsidRPr="00B46E93">
        <w:rPr>
          <w:sz w:val="24"/>
          <w:szCs w:val="24"/>
        </w:rPr>
        <w:t>późn</w:t>
      </w:r>
      <w:proofErr w:type="spellEnd"/>
      <w:r w:rsidR="00B46E93" w:rsidRPr="00B46E93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46E93" w:rsidRPr="00B46E93">
        <w:rPr>
          <w:sz w:val="24"/>
          <w:szCs w:val="24"/>
        </w:rPr>
        <w:t>16/08/2019</w:t>
      </w:r>
      <w:r w:rsidRPr="00FF4AB1">
        <w:rPr>
          <w:sz w:val="24"/>
          <w:szCs w:val="24"/>
        </w:rPr>
        <w:t xml:space="preserve"> o godz. </w:t>
      </w:r>
      <w:r w:rsidR="00B46E93" w:rsidRPr="00B46E93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p w:rsidR="00CD0BC1" w:rsidRPr="00FF4AB1" w:rsidRDefault="00CD0BC1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Zamawiający zamierza przeznaczyć na sfinansowanie zamówienia kwotę równą 273.260,00 PLN brutto.</w:t>
      </w:r>
    </w:p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</w:t>
      </w:r>
      <w:bookmarkStart w:id="0" w:name="_GoBack"/>
      <w:bookmarkEnd w:id="0"/>
      <w:r>
        <w:rPr>
          <w:sz w:val="24"/>
        </w:rPr>
        <w:t>e oferty złożyli następujący Wykonawcy:</w:t>
      </w: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884"/>
        <w:gridCol w:w="2552"/>
        <w:gridCol w:w="1710"/>
        <w:gridCol w:w="1833"/>
        <w:gridCol w:w="1302"/>
      </w:tblGrid>
      <w:tr w:rsidR="00A06880" w:rsidRPr="00075CD0" w:rsidTr="00A06880">
        <w:trPr>
          <w:trHeight w:val="474"/>
        </w:trPr>
        <w:tc>
          <w:tcPr>
            <w:tcW w:w="959" w:type="dxa"/>
            <w:shd w:val="clear" w:color="auto" w:fill="auto"/>
            <w:vAlign w:val="center"/>
          </w:tcPr>
          <w:p w:rsidR="00A06880" w:rsidRPr="00CB5EDB" w:rsidRDefault="00A06880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A06880" w:rsidRPr="00CB5EDB" w:rsidRDefault="00A06880" w:rsidP="00075CD0">
            <w:pPr>
              <w:jc w:val="center"/>
            </w:pPr>
            <w:r w:rsidRPr="00CB5EDB">
              <w:t>Nr</w:t>
            </w:r>
          </w:p>
          <w:p w:rsidR="00A06880" w:rsidRPr="00CB5EDB" w:rsidRDefault="00A06880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06880" w:rsidRDefault="00A06880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A06880" w:rsidRPr="00CB5EDB" w:rsidRDefault="00A06880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A06880" w:rsidRPr="00CB5EDB" w:rsidRDefault="00A06880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A06880" w:rsidRPr="00CB5EDB" w:rsidRDefault="00D009A8" w:rsidP="00075CD0">
            <w:pPr>
              <w:jc w:val="center"/>
            </w:pPr>
            <w:r>
              <w:t>Godziny odbioru odpadów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A06880" w:rsidRPr="00CB5EDB" w:rsidRDefault="00A06880" w:rsidP="00075CD0">
            <w:pPr>
              <w:jc w:val="center"/>
            </w:pPr>
            <w:r w:rsidRPr="00CB5EDB">
              <w:t>Warunki płatności</w:t>
            </w:r>
          </w:p>
        </w:tc>
      </w:tr>
      <w:tr w:rsidR="00A06880" w:rsidRPr="00075CD0" w:rsidTr="00E164A9">
        <w:trPr>
          <w:trHeight w:val="834"/>
        </w:trPr>
        <w:tc>
          <w:tcPr>
            <w:tcW w:w="959" w:type="dxa"/>
            <w:shd w:val="clear" w:color="auto" w:fill="auto"/>
            <w:vAlign w:val="center"/>
          </w:tcPr>
          <w:p w:rsidR="00A06880" w:rsidRPr="00CB5EDB" w:rsidRDefault="00A06880" w:rsidP="00996823">
            <w:pPr>
              <w:spacing w:before="120" w:after="120"/>
              <w:jc w:val="center"/>
            </w:pPr>
            <w:r w:rsidRPr="00B46E93">
              <w:t>1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A06880" w:rsidRPr="00CB5EDB" w:rsidRDefault="00A06880" w:rsidP="00996823">
            <w:pPr>
              <w:spacing w:before="120" w:after="120"/>
              <w:jc w:val="center"/>
            </w:pPr>
            <w:r w:rsidRPr="00B46E93">
              <w:t>1</w:t>
            </w:r>
          </w:p>
        </w:tc>
        <w:tc>
          <w:tcPr>
            <w:tcW w:w="2552" w:type="dxa"/>
            <w:shd w:val="clear" w:color="auto" w:fill="auto"/>
          </w:tcPr>
          <w:p w:rsidR="00A06880" w:rsidRPr="00CB5EDB" w:rsidRDefault="00A06880" w:rsidP="00996823">
            <w:pPr>
              <w:spacing w:before="40"/>
            </w:pPr>
            <w:r w:rsidRPr="00B46E93">
              <w:t>MPO Spółka z o.o.</w:t>
            </w:r>
          </w:p>
          <w:p w:rsidR="00A06880" w:rsidRPr="00CB5EDB" w:rsidRDefault="00A06880" w:rsidP="00996823">
            <w:r w:rsidRPr="00B46E93">
              <w:t>42 Pułku Piechoty</w:t>
            </w:r>
            <w:r w:rsidRPr="00CB5EDB">
              <w:t xml:space="preserve"> </w:t>
            </w:r>
            <w:r w:rsidRPr="00B46E93">
              <w:t>48</w:t>
            </w:r>
            <w:r w:rsidRPr="00CB5EDB">
              <w:t xml:space="preserve"> </w:t>
            </w:r>
          </w:p>
          <w:p w:rsidR="00A06880" w:rsidRPr="00CB5EDB" w:rsidRDefault="00A06880" w:rsidP="00996823">
            <w:pPr>
              <w:spacing w:before="40" w:after="40"/>
              <w:jc w:val="both"/>
            </w:pPr>
            <w:r w:rsidRPr="00B46E93">
              <w:t>15-95</w:t>
            </w:r>
            <w:r w:rsidRPr="00CB5EDB">
              <w:t xml:space="preserve"> </w:t>
            </w:r>
            <w:r w:rsidRPr="00B46E93">
              <w:t>Białystok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A06880" w:rsidRPr="00CB5EDB" w:rsidRDefault="00A06880" w:rsidP="00996823">
            <w:pPr>
              <w:spacing w:before="120" w:after="120"/>
              <w:jc w:val="center"/>
            </w:pPr>
            <w:r w:rsidRPr="00B46E93">
              <w:t>104 576.40 zł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A06880" w:rsidRPr="00CB5EDB" w:rsidRDefault="00A06880" w:rsidP="00996823">
            <w:pPr>
              <w:spacing w:before="120" w:after="120"/>
              <w:jc w:val="center"/>
            </w:pPr>
            <w:r w:rsidRPr="00B46E93">
              <w:t>7.00-10.00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A06880" w:rsidRPr="00CB5EDB" w:rsidRDefault="00A06880" w:rsidP="00996823">
            <w:pPr>
              <w:spacing w:before="120" w:after="120"/>
              <w:jc w:val="center"/>
            </w:pPr>
            <w:r w:rsidRPr="00B46E93">
              <w:t>60 dni</w:t>
            </w:r>
          </w:p>
        </w:tc>
      </w:tr>
      <w:tr w:rsidR="00A06880" w:rsidRPr="00075CD0" w:rsidTr="00A06880">
        <w:trPr>
          <w:trHeight w:val="2024"/>
        </w:trPr>
        <w:tc>
          <w:tcPr>
            <w:tcW w:w="959" w:type="dxa"/>
            <w:shd w:val="clear" w:color="auto" w:fill="auto"/>
            <w:vAlign w:val="center"/>
          </w:tcPr>
          <w:p w:rsidR="00A06880" w:rsidRPr="00CB5EDB" w:rsidRDefault="00A06880" w:rsidP="00996823">
            <w:pPr>
              <w:spacing w:before="120" w:after="120"/>
              <w:jc w:val="center"/>
            </w:pPr>
            <w:r w:rsidRPr="00B46E93">
              <w:t>2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A06880" w:rsidRPr="00CB5EDB" w:rsidRDefault="00A06880" w:rsidP="00996823">
            <w:pPr>
              <w:spacing w:before="120" w:after="120"/>
              <w:jc w:val="center"/>
            </w:pPr>
            <w:r w:rsidRPr="00B46E93">
              <w:t>2</w:t>
            </w:r>
          </w:p>
        </w:tc>
        <w:tc>
          <w:tcPr>
            <w:tcW w:w="2552" w:type="dxa"/>
            <w:shd w:val="clear" w:color="auto" w:fill="auto"/>
          </w:tcPr>
          <w:p w:rsidR="00A06880" w:rsidRDefault="00A06880" w:rsidP="00996823">
            <w:pPr>
              <w:spacing w:before="40"/>
            </w:pPr>
            <w:r>
              <w:t xml:space="preserve">Konsorcjum </w:t>
            </w:r>
          </w:p>
          <w:p w:rsidR="00A06880" w:rsidRPr="00CB5EDB" w:rsidRDefault="00A06880" w:rsidP="00996823">
            <w:pPr>
              <w:spacing w:before="40"/>
            </w:pPr>
            <w:r w:rsidRPr="00B46E93">
              <w:t>EMKA S.A.</w:t>
            </w:r>
          </w:p>
          <w:p w:rsidR="00A06880" w:rsidRDefault="00A06880" w:rsidP="00996823">
            <w:pPr>
              <w:spacing w:before="40" w:after="40"/>
              <w:jc w:val="both"/>
            </w:pPr>
            <w:r>
              <w:t>Jaktorowska 15a</w:t>
            </w:r>
          </w:p>
          <w:p w:rsidR="00A06880" w:rsidRDefault="00A06880" w:rsidP="00996823">
            <w:pPr>
              <w:spacing w:before="40" w:after="40"/>
              <w:jc w:val="both"/>
            </w:pPr>
            <w:r>
              <w:t>96-300 Żyrardów</w:t>
            </w:r>
          </w:p>
          <w:p w:rsidR="00A06880" w:rsidRDefault="00A06880" w:rsidP="00996823">
            <w:pPr>
              <w:spacing w:before="40" w:after="40"/>
              <w:jc w:val="both"/>
            </w:pPr>
            <w:r>
              <w:t>Saba Sp. z o.o.</w:t>
            </w:r>
          </w:p>
          <w:p w:rsidR="00A06880" w:rsidRDefault="00A06880" w:rsidP="00996823">
            <w:pPr>
              <w:spacing w:before="40" w:after="40"/>
              <w:jc w:val="both"/>
            </w:pPr>
            <w:r>
              <w:t>Przemysłowa 34</w:t>
            </w:r>
          </w:p>
          <w:p w:rsidR="00A06880" w:rsidRPr="00CB5EDB" w:rsidRDefault="00A06880" w:rsidP="00996823">
            <w:pPr>
              <w:spacing w:before="40" w:after="40"/>
              <w:jc w:val="both"/>
            </w:pPr>
            <w:r>
              <w:t>09-400 Płock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A06880" w:rsidRPr="00CB5EDB" w:rsidRDefault="00A06880" w:rsidP="00996823">
            <w:pPr>
              <w:spacing w:before="120" w:after="120"/>
              <w:jc w:val="center"/>
            </w:pPr>
            <w:r w:rsidRPr="00B46E93">
              <w:t>297 108.00 zł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A06880" w:rsidRPr="00CB5EDB" w:rsidRDefault="00A06880" w:rsidP="00996823">
            <w:pPr>
              <w:spacing w:before="120" w:after="120"/>
              <w:jc w:val="center"/>
            </w:pPr>
            <w:r w:rsidRPr="00B46E93">
              <w:t>7.00-10.00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A06880" w:rsidRPr="00CB5EDB" w:rsidRDefault="00A06880" w:rsidP="00996823">
            <w:pPr>
              <w:spacing w:before="120" w:after="120"/>
              <w:jc w:val="center"/>
            </w:pPr>
            <w:r w:rsidRPr="00B46E93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0F0" w:rsidRDefault="002250F0">
      <w:r>
        <w:separator/>
      </w:r>
    </w:p>
  </w:endnote>
  <w:endnote w:type="continuationSeparator" w:id="0">
    <w:p w:rsidR="002250F0" w:rsidRDefault="00225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D0BC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0F0" w:rsidRDefault="002250F0">
      <w:r>
        <w:separator/>
      </w:r>
    </w:p>
  </w:footnote>
  <w:footnote w:type="continuationSeparator" w:id="0">
    <w:p w:rsidR="002250F0" w:rsidRDefault="00225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E93" w:rsidRDefault="00B46E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E93" w:rsidRDefault="00B46E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E93" w:rsidRDefault="00B46E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0F0"/>
    <w:rsid w:val="0001764B"/>
    <w:rsid w:val="0003529D"/>
    <w:rsid w:val="00075CD0"/>
    <w:rsid w:val="00092C61"/>
    <w:rsid w:val="0014428B"/>
    <w:rsid w:val="0018613E"/>
    <w:rsid w:val="001A443E"/>
    <w:rsid w:val="002250F0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06880"/>
    <w:rsid w:val="00A3048A"/>
    <w:rsid w:val="00A80738"/>
    <w:rsid w:val="00AC7F83"/>
    <w:rsid w:val="00B46E93"/>
    <w:rsid w:val="00B50940"/>
    <w:rsid w:val="00C236D3"/>
    <w:rsid w:val="00C94D43"/>
    <w:rsid w:val="00CB5EDB"/>
    <w:rsid w:val="00CD0BC1"/>
    <w:rsid w:val="00D009A8"/>
    <w:rsid w:val="00E164A9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DF2F6D"/>
  <w15:chartTrackingRefBased/>
  <w15:docId w15:val="{6A34D05F-885E-406F-9F1F-19A34F331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kkrasko@bielsk.adt.psiez.pl</cp:lastModifiedBy>
  <cp:revision>2</cp:revision>
  <dcterms:created xsi:type="dcterms:W3CDTF">2019-08-16T09:08:00Z</dcterms:created>
  <dcterms:modified xsi:type="dcterms:W3CDTF">2019-08-16T09:08:00Z</dcterms:modified>
</cp:coreProperties>
</file>