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0C446F" w:rsidRDefault="006676AE" w:rsidP="000C446F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743C9" w:rsidRPr="006743C9">
        <w:rPr>
          <w:b/>
          <w:i w:val="0"/>
          <w:sz w:val="22"/>
          <w:szCs w:val="22"/>
        </w:rPr>
        <w:t>2</w:t>
      </w:r>
      <w:r w:rsidR="000C446F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743C9" w:rsidRPr="006743C9">
        <w:rPr>
          <w:rFonts w:ascii="Times New Roman" w:hAnsi="Times New Roman"/>
          <w:b/>
        </w:rPr>
        <w:t>NA/P/252/2019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743C9" w:rsidRPr="006743C9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743C9" w:rsidRPr="006743C9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743C9" w:rsidRPr="006743C9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743C9" w:rsidRPr="006743C9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743C9" w:rsidRPr="006743C9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743C9" w:rsidRPr="006743C9">
        <w:rPr>
          <w:rFonts w:ascii="Times New Roman" w:hAnsi="Times New Roman"/>
        </w:rPr>
        <w:t>(</w:t>
      </w:r>
      <w:proofErr w:type="spellStart"/>
      <w:r w:rsidR="006743C9" w:rsidRPr="006743C9">
        <w:rPr>
          <w:rFonts w:ascii="Times New Roman" w:hAnsi="Times New Roman"/>
        </w:rPr>
        <w:t>t.j</w:t>
      </w:r>
      <w:proofErr w:type="spellEnd"/>
      <w:r w:rsidR="006743C9" w:rsidRPr="006743C9">
        <w:rPr>
          <w:rFonts w:ascii="Times New Roman" w:hAnsi="Times New Roman"/>
        </w:rPr>
        <w:t>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0C446F" w:rsidRDefault="00313417" w:rsidP="000C446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743C9" w:rsidRPr="006743C9">
        <w:rPr>
          <w:rFonts w:ascii="Times New Roman" w:hAnsi="Times New Roman"/>
          <w:b/>
        </w:rPr>
        <w:t xml:space="preserve">Roboty budowlane w obiektach Politechniki Rzeszowskiej: Pokrycie papą dachu,  demontaż nieczynnych wentylatorów dachowych - bud. "H" ; Remont wyjścia na dach w bud. "R"; Remont kominów w bud. AOS Bezmiechowa; Remont pokrycia dachowego na  przewiązce D.S. </w:t>
      </w:r>
      <w:proofErr w:type="spellStart"/>
      <w:r w:rsidR="006743C9" w:rsidRPr="006743C9">
        <w:rPr>
          <w:rFonts w:ascii="Times New Roman" w:hAnsi="Times New Roman"/>
          <w:b/>
        </w:rPr>
        <w:t>Aviata</w:t>
      </w:r>
      <w:proofErr w:type="spellEnd"/>
      <w:r w:rsidR="006743C9" w:rsidRPr="006743C9">
        <w:rPr>
          <w:rFonts w:ascii="Times New Roman" w:hAnsi="Times New Roman"/>
          <w:b/>
        </w:rPr>
        <w:t xml:space="preserve"> (OKL </w:t>
      </w:r>
      <w:proofErr w:type="spellStart"/>
      <w:r w:rsidR="006743C9" w:rsidRPr="006743C9">
        <w:rPr>
          <w:rFonts w:ascii="Times New Roman" w:hAnsi="Times New Roman"/>
          <w:b/>
        </w:rPr>
        <w:t>PRz</w:t>
      </w:r>
      <w:proofErr w:type="spellEnd"/>
      <w:r w:rsidR="006743C9" w:rsidRPr="006743C9">
        <w:rPr>
          <w:rFonts w:ascii="Times New Roman" w:hAnsi="Times New Roman"/>
          <w:b/>
        </w:rPr>
        <w:t xml:space="preserve"> Jasionka)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743C9" w:rsidRPr="006743C9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6743C9" w:rsidRPr="00997D0F" w:rsidRDefault="006743C9" w:rsidP="006743C9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6743C9" w:rsidRPr="00023477" w:rsidRDefault="006743C9" w:rsidP="006743C9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6743C9" w:rsidRPr="00997D0F" w:rsidRDefault="006743C9" w:rsidP="006743C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743C9" w:rsidRPr="000247FF" w:rsidRDefault="006743C9" w:rsidP="006743C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6743C9" w:rsidP="000C446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</w:t>
      </w:r>
      <w:r w:rsidRPr="000247FF">
        <w:rPr>
          <w:rFonts w:ascii="Times New Roman" w:hAnsi="Times New Roman"/>
        </w:rPr>
        <w:lastRenderedPageBreak/>
        <w:t xml:space="preserve">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0C446F" w:rsidRDefault="000C446F" w:rsidP="000C446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0C446F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  <w:bookmarkStart w:id="0" w:name="_GoBack"/>
      <w:bookmarkEnd w:id="0"/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0C44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46E" w:rsidRDefault="004E146E" w:rsidP="0038231F">
      <w:pPr>
        <w:spacing w:after="0" w:line="240" w:lineRule="auto"/>
      </w:pPr>
      <w:r>
        <w:separator/>
      </w:r>
    </w:p>
  </w:endnote>
  <w:endnote w:type="continuationSeparator" w:id="0">
    <w:p w:rsidR="004E146E" w:rsidRDefault="004E14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43C9" w:rsidRDefault="006743C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C446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C446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43C9" w:rsidRDefault="006743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46E" w:rsidRDefault="004E146E" w:rsidP="0038231F">
      <w:pPr>
        <w:spacing w:after="0" w:line="240" w:lineRule="auto"/>
      </w:pPr>
      <w:r>
        <w:separator/>
      </w:r>
    </w:p>
  </w:footnote>
  <w:footnote w:type="continuationSeparator" w:id="0">
    <w:p w:rsidR="004E146E" w:rsidRDefault="004E146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43C9" w:rsidRDefault="006743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43C9" w:rsidRDefault="006743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43C9" w:rsidRDefault="006743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146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C446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146E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43C9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881AE1F-5791-444A-930D-D2C3644C2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382019-9738-4053-8C00-D1A3650D3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683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2019-08-13T11:21:00Z</cp:lastPrinted>
  <dcterms:created xsi:type="dcterms:W3CDTF">2019-08-13T11:21:00Z</dcterms:created>
  <dcterms:modified xsi:type="dcterms:W3CDTF">2019-08-13T11:21:00Z</dcterms:modified>
</cp:coreProperties>
</file>