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D404B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D404B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D404B2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D404B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404B2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D404B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D404B2" w:rsidRPr="00D404B2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D404B2" w:rsidRPr="00D404B2">
        <w:rPr>
          <w:rFonts w:ascii="Tahoma" w:hAnsi="Tahoma" w:cs="Tahoma"/>
          <w:b/>
          <w:sz w:val="16"/>
          <w:szCs w:val="16"/>
        </w:rPr>
        <w:t>Dostawa notebooków (4 szt.) dla Instytutu Maszyn Cieplnych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41B19">
        <w:rPr>
          <w:rFonts w:ascii="Tahoma" w:hAnsi="Tahoma" w:cs="Tahoma"/>
          <w:b/>
          <w:sz w:val="16"/>
          <w:szCs w:val="16"/>
        </w:rPr>
        <w:t>ZP/DK-3</w:t>
      </w:r>
      <w:bookmarkStart w:id="0" w:name="_GoBack"/>
      <w:bookmarkEnd w:id="0"/>
      <w:r w:rsidR="00D404B2" w:rsidRPr="00D404B2">
        <w:rPr>
          <w:rFonts w:ascii="Tahoma" w:hAnsi="Tahoma" w:cs="Tahoma"/>
          <w:b/>
          <w:sz w:val="16"/>
          <w:szCs w:val="16"/>
        </w:rPr>
        <w:t>1/19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EC07C1" w:rsidRPr="00AF2CA7" w:rsidTr="00036A09">
        <w:trPr>
          <w:trHeight w:val="704"/>
        </w:trPr>
        <w:tc>
          <w:tcPr>
            <w:tcW w:w="8044" w:type="dxa"/>
            <w:vAlign w:val="center"/>
          </w:tcPr>
          <w:p w:rsidR="00EC07C1" w:rsidRPr="00AF2CA7" w:rsidRDefault="00EC07C1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EC07C1" w:rsidRPr="00AF2CA7" w:rsidTr="00F77D6C">
        <w:tc>
          <w:tcPr>
            <w:tcW w:w="8044" w:type="dxa"/>
          </w:tcPr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D404B2">
              <w:rPr>
                <w:rFonts w:ascii="Tahoma" w:hAnsi="Tahoma" w:cs="Tahoma"/>
                <w:sz w:val="16"/>
                <w:szCs w:val="16"/>
              </w:rPr>
              <w:t>Notebooki (4 szt.) dla Instytutu Maszyn Cieplnych Politechniki Częstochowskiej</w:t>
            </w:r>
          </w:p>
          <w:p w:rsidR="00EC07C1" w:rsidRPr="00AF2CA7" w:rsidRDefault="00EC07C1" w:rsidP="00F77D6C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D404B2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EC07C1" w:rsidRPr="00AF2CA7" w:rsidRDefault="00EC07C1" w:rsidP="00F77D6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EC07C1" w:rsidRPr="00AF2CA7" w:rsidRDefault="00EC07C1" w:rsidP="00F77D6C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C07C1" w:rsidRPr="00AF2CA7" w:rsidRDefault="00EC07C1" w:rsidP="00F77D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D" w:rsidRDefault="0087557D">
      <w:r>
        <w:separator/>
      </w:r>
    </w:p>
  </w:endnote>
  <w:endnote w:type="continuationSeparator" w:id="0">
    <w:p w:rsidR="0087557D" w:rsidRDefault="0087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4B2" w:rsidRDefault="00D40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41B19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4B2" w:rsidRDefault="00D40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D" w:rsidRDefault="0087557D">
      <w:r>
        <w:separator/>
      </w:r>
    </w:p>
  </w:footnote>
  <w:footnote w:type="continuationSeparator" w:id="0">
    <w:p w:rsidR="0087557D" w:rsidRDefault="0087557D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4B2" w:rsidRDefault="00D40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4B2" w:rsidRDefault="00D404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4B2" w:rsidRDefault="00D40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67C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4F2824"/>
    <w:rsid w:val="00545749"/>
    <w:rsid w:val="0055043A"/>
    <w:rsid w:val="00576E4F"/>
    <w:rsid w:val="0063167C"/>
    <w:rsid w:val="00637863"/>
    <w:rsid w:val="006703E0"/>
    <w:rsid w:val="00683C38"/>
    <w:rsid w:val="00703495"/>
    <w:rsid w:val="00733F44"/>
    <w:rsid w:val="0075128F"/>
    <w:rsid w:val="007721A3"/>
    <w:rsid w:val="00834F16"/>
    <w:rsid w:val="0087557D"/>
    <w:rsid w:val="009739A3"/>
    <w:rsid w:val="00974624"/>
    <w:rsid w:val="00A41B19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404B2"/>
    <w:rsid w:val="00D860A6"/>
    <w:rsid w:val="00DB392E"/>
    <w:rsid w:val="00DF1415"/>
    <w:rsid w:val="00E35A89"/>
    <w:rsid w:val="00E47945"/>
    <w:rsid w:val="00E54E5A"/>
    <w:rsid w:val="00EA2840"/>
    <w:rsid w:val="00EB3C67"/>
    <w:rsid w:val="00EC07C1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DF208E"/>
  <w15:docId w15:val="{6DC23AE7-8C7F-464A-BF60-5D543FB09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28EEEEB-DB38-4572-916A-BF6A10061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455</Words>
  <Characters>3532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2019-05-27T11:45:00Z</cp:lastPrinted>
  <dcterms:created xsi:type="dcterms:W3CDTF">2019-08-06T09:15:00Z</dcterms:created>
  <dcterms:modified xsi:type="dcterms:W3CDTF">2019-08-06T09:15:00Z</dcterms:modified>
</cp:coreProperties>
</file>