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25136E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5136E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A608B4">
        <w:rPr>
          <w:rFonts w:ascii="Tahoma" w:hAnsi="Tahoma" w:cs="Tahoma"/>
          <w:sz w:val="16"/>
          <w:szCs w:val="16"/>
        </w:rPr>
        <w:t>2019-08-08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25136E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5136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25136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5136E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5136E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25136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5136E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5136E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5136E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25136E" w:rsidRPr="0025136E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25136E" w:rsidRPr="0025136E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25136E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5136E">
        <w:rPr>
          <w:rFonts w:ascii="Tahoma" w:hAnsi="Tahoma" w:cs="Tahoma"/>
          <w:b/>
          <w:sz w:val="16"/>
          <w:szCs w:val="16"/>
        </w:rPr>
        <w:t>ZP/DK-27/19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25136E" w:rsidRPr="0025136E">
        <w:rPr>
          <w:rFonts w:ascii="Tahoma" w:hAnsi="Tahoma" w:cs="Tahoma"/>
          <w:b/>
          <w:sz w:val="16"/>
          <w:szCs w:val="16"/>
        </w:rPr>
        <w:t>ZP/DK-27/19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25136E" w:rsidRPr="0025136E">
        <w:rPr>
          <w:rFonts w:ascii="Tahoma" w:hAnsi="Tahoma" w:cs="Tahoma"/>
          <w:b/>
          <w:color w:val="000000"/>
          <w:sz w:val="16"/>
          <w:szCs w:val="16"/>
        </w:rPr>
        <w:t>Dostawa urządzeń sieciowych dla Uczelnianego Centrum Informatycznego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5136E" w:rsidRPr="00473906" w:rsidTr="00FF53E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5136E" w:rsidRDefault="0025136E" w:rsidP="00FF53E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25136E" w:rsidRPr="00473906" w:rsidRDefault="0025136E" w:rsidP="00FF53E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5136E" w:rsidRPr="00473906" w:rsidRDefault="0025136E" w:rsidP="00FF53E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136E">
              <w:rPr>
                <w:rFonts w:ascii="Tahoma" w:hAnsi="Tahoma" w:cs="Tahoma"/>
                <w:b/>
                <w:sz w:val="16"/>
                <w:szCs w:val="16"/>
              </w:rPr>
              <w:t>UTEEM Sp. z o.o.</w:t>
            </w:r>
          </w:p>
          <w:p w:rsidR="0025136E" w:rsidRPr="00473906" w:rsidRDefault="0025136E" w:rsidP="00FF53E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136E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25136E" w:rsidRPr="00473906" w:rsidRDefault="0025136E" w:rsidP="00FF53E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136E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5136E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25136E" w:rsidRPr="00473906" w:rsidRDefault="0025136E" w:rsidP="00FF53E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b/>
                <w:sz w:val="16"/>
                <w:szCs w:val="16"/>
              </w:rPr>
              <w:t>170 908.50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5136E" w:rsidRPr="00473906" w:rsidRDefault="0025136E" w:rsidP="00FF53E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5136E" w:rsidRPr="00473906" w:rsidRDefault="0025136E" w:rsidP="00FF53E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25136E" w:rsidRPr="00473906" w:rsidTr="00FF53EF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25136E" w:rsidRDefault="0025136E" w:rsidP="00FF53EF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25136E" w:rsidRPr="00473906" w:rsidRDefault="0025136E" w:rsidP="00FF53EF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5136E" w:rsidRPr="00473906" w:rsidRDefault="0025136E" w:rsidP="00FF53E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136E">
              <w:rPr>
                <w:rFonts w:ascii="Tahoma" w:hAnsi="Tahoma" w:cs="Tahoma"/>
                <w:b/>
                <w:sz w:val="16"/>
                <w:szCs w:val="16"/>
              </w:rPr>
              <w:t>UTEEM Sp. z o.o.</w:t>
            </w:r>
          </w:p>
          <w:p w:rsidR="0025136E" w:rsidRPr="00473906" w:rsidRDefault="0025136E" w:rsidP="00FF53E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136E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25136E" w:rsidRPr="00473906" w:rsidRDefault="0025136E" w:rsidP="00FF53EF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5136E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5136E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25136E" w:rsidRPr="00473906" w:rsidRDefault="0025136E" w:rsidP="00FF53EF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b/>
                <w:sz w:val="16"/>
                <w:szCs w:val="16"/>
              </w:rPr>
              <w:t>5 781.00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5136E" w:rsidRPr="00473906" w:rsidRDefault="0025136E" w:rsidP="00FF53EF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5136E" w:rsidRPr="00473906" w:rsidRDefault="0025136E" w:rsidP="00FF53EF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bookmarkStart w:id="0" w:name="_GoBack"/>
      <w:bookmarkEnd w:id="0"/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5136E" w:rsidRPr="00473906" w:rsidTr="00FF53EF">
        <w:tc>
          <w:tcPr>
            <w:tcW w:w="2277" w:type="dxa"/>
          </w:tcPr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5136E">
              <w:rPr>
                <w:rFonts w:ascii="Tahoma" w:hAnsi="Tahoma" w:cs="Tahoma"/>
                <w:sz w:val="16"/>
                <w:szCs w:val="16"/>
              </w:rPr>
              <w:t>Dostawa kompletu urządzeń sieciowych typu UTM wraz z instalacją i konfiguracją dla Uczelnianego Centrum Informatycznego</w:t>
            </w:r>
          </w:p>
        </w:tc>
        <w:tc>
          <w:tcPr>
            <w:tcW w:w="2651" w:type="dxa"/>
          </w:tcPr>
          <w:p w:rsidR="0025136E" w:rsidRPr="00473906" w:rsidRDefault="0025136E" w:rsidP="00FF53EF">
            <w:pPr>
              <w:rPr>
                <w:rFonts w:ascii="Tahoma" w:hAnsi="Tahoma" w:cs="Tahoma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UTEEM Sp. z o.o.</w:t>
            </w:r>
          </w:p>
          <w:p w:rsidR="0025136E" w:rsidRPr="00473906" w:rsidRDefault="0025136E" w:rsidP="00FF53EF">
            <w:pPr>
              <w:rPr>
                <w:rFonts w:ascii="Tahoma" w:hAnsi="Tahoma" w:cs="Tahoma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25136E" w:rsidRPr="00473906" w:rsidTr="00FF53EF">
        <w:tc>
          <w:tcPr>
            <w:tcW w:w="2277" w:type="dxa"/>
          </w:tcPr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5136E">
              <w:rPr>
                <w:rFonts w:ascii="Tahoma" w:hAnsi="Tahoma" w:cs="Tahoma"/>
                <w:sz w:val="16"/>
                <w:szCs w:val="16"/>
              </w:rPr>
              <w:t>Dostawa routerów (3 szt.) dla węzłów wydziałowych</w:t>
            </w:r>
          </w:p>
        </w:tc>
        <w:tc>
          <w:tcPr>
            <w:tcW w:w="2651" w:type="dxa"/>
          </w:tcPr>
          <w:p w:rsidR="0025136E" w:rsidRPr="00473906" w:rsidRDefault="0025136E" w:rsidP="00FF53EF">
            <w:pPr>
              <w:rPr>
                <w:rFonts w:ascii="Tahoma" w:hAnsi="Tahoma" w:cs="Tahoma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UTEEM Sp. z o.o.</w:t>
            </w:r>
          </w:p>
          <w:p w:rsidR="0025136E" w:rsidRPr="00473906" w:rsidRDefault="0025136E" w:rsidP="00FF53EF">
            <w:pPr>
              <w:rPr>
                <w:rFonts w:ascii="Tahoma" w:hAnsi="Tahoma" w:cs="Tahoma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Żeliwna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sz w:val="16"/>
                <w:szCs w:val="16"/>
              </w:rPr>
              <w:t>38</w:t>
            </w:r>
          </w:p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40-599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5136E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25136E" w:rsidRPr="00473906" w:rsidRDefault="0025136E" w:rsidP="00FF53E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136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E50" w:rsidRDefault="00A53E50">
      <w:r>
        <w:separator/>
      </w:r>
    </w:p>
  </w:endnote>
  <w:endnote w:type="continuationSeparator" w:id="0">
    <w:p w:rsidR="00A53E50" w:rsidRDefault="00A53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6E" w:rsidRDefault="00251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608B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608B4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6E" w:rsidRDefault="00251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E50" w:rsidRDefault="00A53E50">
      <w:r>
        <w:separator/>
      </w:r>
    </w:p>
  </w:footnote>
  <w:footnote w:type="continuationSeparator" w:id="0">
    <w:p w:rsidR="00A53E50" w:rsidRDefault="00A53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6E" w:rsidRDefault="00251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6E" w:rsidRDefault="00251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6E" w:rsidRDefault="002513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E50"/>
    <w:rsid w:val="000034E3"/>
    <w:rsid w:val="000829DF"/>
    <w:rsid w:val="000961E4"/>
    <w:rsid w:val="000A2424"/>
    <w:rsid w:val="000A28CD"/>
    <w:rsid w:val="000E1D1B"/>
    <w:rsid w:val="000E5FD3"/>
    <w:rsid w:val="001B63B0"/>
    <w:rsid w:val="0025136E"/>
    <w:rsid w:val="002650A3"/>
    <w:rsid w:val="0029663E"/>
    <w:rsid w:val="002D2860"/>
    <w:rsid w:val="00323C23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3E50"/>
    <w:rsid w:val="00A55A7E"/>
    <w:rsid w:val="00A608B4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D8A4AC"/>
  <w15:chartTrackingRefBased/>
  <w15:docId w15:val="{640B16E4-5BA7-44AE-924C-AE11ED91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A60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08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269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2019-08-09T06:44:00Z</cp:lastPrinted>
  <dcterms:created xsi:type="dcterms:W3CDTF">2019-08-09T06:44:00Z</dcterms:created>
  <dcterms:modified xsi:type="dcterms:W3CDTF">2019-08-09T06:44:00Z</dcterms:modified>
</cp:coreProperties>
</file>