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8F4D23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8F4D23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8F4D23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8F4D23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8F4D23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8F4D23">
        <w:rPr>
          <w:rFonts w:ascii="Tahoma" w:hAnsi="Tahoma" w:cs="Tahoma"/>
          <w:sz w:val="16"/>
          <w:szCs w:val="16"/>
        </w:rPr>
        <w:t>FORMULARZ</w:t>
      </w:r>
      <w:r w:rsidR="00E54E5A" w:rsidRPr="008F4D23">
        <w:rPr>
          <w:rFonts w:ascii="Tahoma" w:hAnsi="Tahoma" w:cs="Tahoma"/>
          <w:sz w:val="16"/>
          <w:szCs w:val="16"/>
        </w:rPr>
        <w:t xml:space="preserve"> OFERTY</w:t>
      </w:r>
    </w:p>
    <w:p w:rsidR="00E54E5A" w:rsidRPr="008F4D23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877F4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877F4C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77F4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877F4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77F4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877F4C" w:rsidRPr="00877F4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877F4C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 xml:space="preserve">Dostawa </w:t>
      </w:r>
      <w:r w:rsidR="008F4D23">
        <w:rPr>
          <w:rFonts w:ascii="Tahoma" w:hAnsi="Tahoma" w:cs="Tahoma"/>
          <w:b/>
          <w:sz w:val="16"/>
          <w:szCs w:val="16"/>
        </w:rPr>
        <w:t xml:space="preserve">komputera PC, urządzeń mobilnych oraz drobnych części elektronicznych </w:t>
      </w:r>
      <w:r w:rsidR="00564F2C">
        <w:rPr>
          <w:rFonts w:ascii="Tahoma" w:hAnsi="Tahoma" w:cs="Tahoma"/>
          <w:b/>
          <w:sz w:val="16"/>
          <w:szCs w:val="16"/>
        </w:rPr>
        <w:t>dla Politechniki Częstochowskiej w ramach programu ,,Regionalna Inicjatywa Doskonałości”</w:t>
      </w:r>
      <w:r w:rsidR="00036A09" w:rsidRPr="00AF2CA7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564F2C">
        <w:rPr>
          <w:rFonts w:ascii="Tahoma" w:hAnsi="Tahoma" w:cs="Tahoma"/>
          <w:b/>
          <w:sz w:val="16"/>
          <w:szCs w:val="16"/>
        </w:rPr>
        <w:t>ZP/DK-2</w:t>
      </w:r>
      <w:r w:rsidR="008F4D23">
        <w:rPr>
          <w:rFonts w:ascii="Tahoma" w:hAnsi="Tahoma" w:cs="Tahoma"/>
          <w:b/>
          <w:sz w:val="16"/>
          <w:szCs w:val="16"/>
        </w:rPr>
        <w:t>9</w:t>
      </w:r>
      <w:r w:rsidRPr="00877F4C">
        <w:rPr>
          <w:rFonts w:ascii="Tahoma" w:hAnsi="Tahoma" w:cs="Tahoma"/>
          <w:b/>
          <w:sz w:val="16"/>
          <w:szCs w:val="16"/>
        </w:rPr>
        <w:t>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564F2C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77F4C" w:rsidRPr="00AF2CA7" w:rsidTr="00564F2C">
        <w:tc>
          <w:tcPr>
            <w:tcW w:w="1134" w:type="dxa"/>
          </w:tcPr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77F4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877F4C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564F2C" w:rsidRPr="00564F2C">
              <w:rPr>
                <w:rFonts w:ascii="Tahoma" w:hAnsi="Tahoma" w:cs="Tahoma"/>
                <w:sz w:val="16"/>
                <w:szCs w:val="16"/>
              </w:rPr>
              <w:t xml:space="preserve">Dostawa komputera PC do sterowania systemem pomiarowym dla Wydziału Elektrycznego Politechniki </w:t>
            </w:r>
            <w:r w:rsidR="00564F2C"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="00564F2C" w:rsidRPr="00564F2C">
              <w:rPr>
                <w:rFonts w:ascii="Tahoma" w:hAnsi="Tahoma" w:cs="Tahoma"/>
                <w:sz w:val="16"/>
                <w:szCs w:val="16"/>
              </w:rPr>
              <w:t>Częstochowskiej w ramach programu ,,Regionalna Inicjatywa Doskonałości"</w:t>
            </w:r>
          </w:p>
          <w:p w:rsidR="00564F2C" w:rsidRPr="00AF2CA7" w:rsidRDefault="00564F2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7F4C" w:rsidRPr="00AF2CA7" w:rsidRDefault="00877F4C" w:rsidP="000A5B7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77F4C" w:rsidRPr="00AF2CA7" w:rsidTr="00564F2C">
        <w:tc>
          <w:tcPr>
            <w:tcW w:w="1134" w:type="dxa"/>
          </w:tcPr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877F4C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564F2C" w:rsidRPr="00564F2C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8F4D23">
              <w:rPr>
                <w:rFonts w:ascii="Tahoma" w:hAnsi="Tahoma" w:cs="Tahoma"/>
                <w:sz w:val="16"/>
                <w:szCs w:val="16"/>
              </w:rPr>
              <w:t xml:space="preserve">urządzeń mobilnych współpracujących z </w:t>
            </w:r>
            <w:proofErr w:type="spellStart"/>
            <w:r w:rsidR="008F4D23">
              <w:rPr>
                <w:rFonts w:ascii="Tahoma" w:hAnsi="Tahoma" w:cs="Tahoma"/>
                <w:sz w:val="16"/>
                <w:szCs w:val="16"/>
              </w:rPr>
              <w:t>IoT</w:t>
            </w:r>
            <w:proofErr w:type="spellEnd"/>
            <w:r w:rsidR="00564F2C" w:rsidRPr="00564F2C">
              <w:rPr>
                <w:rFonts w:ascii="Tahoma" w:hAnsi="Tahoma" w:cs="Tahoma"/>
                <w:sz w:val="16"/>
                <w:szCs w:val="16"/>
              </w:rPr>
              <w:t xml:space="preserve"> dla Wydziału Inżynierii Mechanicznej i Informatyki Politechniki Częstochowskiej w ramach programu ,,Regionalna Inicjatywa Doskonałości"</w:t>
            </w:r>
          </w:p>
          <w:p w:rsidR="00564F2C" w:rsidRPr="00AF2CA7" w:rsidRDefault="00564F2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>....................... zł (słownie: ............................................................................. zł).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7F4C" w:rsidRPr="00AF2CA7" w:rsidRDefault="00877F4C" w:rsidP="000A5B7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4F2C" w:rsidRPr="00AF2CA7" w:rsidTr="00564F2C">
        <w:tc>
          <w:tcPr>
            <w:tcW w:w="1134" w:type="dxa"/>
          </w:tcPr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564F2C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4F2C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8F4D23">
              <w:rPr>
                <w:rFonts w:ascii="Tahoma" w:hAnsi="Tahoma" w:cs="Tahoma"/>
                <w:sz w:val="16"/>
                <w:szCs w:val="16"/>
              </w:rPr>
              <w:t xml:space="preserve">drobnych części elektronicznych do transmisji </w:t>
            </w:r>
            <w:proofErr w:type="spellStart"/>
            <w:r w:rsidR="008F4D23">
              <w:rPr>
                <w:rFonts w:ascii="Tahoma" w:hAnsi="Tahoma" w:cs="Tahoma"/>
                <w:sz w:val="16"/>
                <w:szCs w:val="16"/>
              </w:rPr>
              <w:t>bluetooth</w:t>
            </w:r>
            <w:proofErr w:type="spellEnd"/>
            <w:r w:rsidRPr="00564F2C">
              <w:rPr>
                <w:rFonts w:ascii="Tahoma" w:hAnsi="Tahoma" w:cs="Tahoma"/>
                <w:sz w:val="16"/>
                <w:szCs w:val="16"/>
              </w:rPr>
              <w:t xml:space="preserve"> dla Wydziału Inżynierii Mechanicznej i Informatyki Politechniki Częstochowskiej w ramach programu ,,Regionalna Inicjatywa Doskonałości"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="008F4D23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4F2C" w:rsidRPr="00AF2CA7" w:rsidRDefault="00564F2C" w:rsidP="0083560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4F2C" w:rsidRPr="00AF2CA7" w:rsidTr="00564F2C">
        <w:tc>
          <w:tcPr>
            <w:tcW w:w="1134" w:type="dxa"/>
          </w:tcPr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564F2C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4F2C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8F4D23">
              <w:rPr>
                <w:rFonts w:ascii="Tahoma" w:hAnsi="Tahoma" w:cs="Tahoma"/>
                <w:sz w:val="16"/>
                <w:szCs w:val="16"/>
              </w:rPr>
              <w:t xml:space="preserve">drobnych części elektronicznych </w:t>
            </w:r>
            <w:proofErr w:type="spellStart"/>
            <w:r w:rsidR="008F4D23">
              <w:rPr>
                <w:rFonts w:ascii="Tahoma" w:hAnsi="Tahoma" w:cs="Tahoma"/>
                <w:sz w:val="16"/>
                <w:szCs w:val="16"/>
              </w:rPr>
              <w:t>IoT</w:t>
            </w:r>
            <w:bookmarkStart w:id="0" w:name="_GoBack"/>
            <w:bookmarkEnd w:id="0"/>
            <w:proofErr w:type="spellEnd"/>
            <w:r w:rsidRPr="00564F2C">
              <w:rPr>
                <w:rFonts w:ascii="Tahoma" w:hAnsi="Tahoma" w:cs="Tahoma"/>
                <w:sz w:val="16"/>
                <w:szCs w:val="16"/>
              </w:rPr>
              <w:t xml:space="preserve"> dla Wydziału Inżynierii Mechanicznej i Informatyki Politechniki Częstochowskiej w ramach programu ,,Regionalna Inicjatywa Doskonałości"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="008F4D23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4F2C" w:rsidRPr="00AF2CA7" w:rsidRDefault="00564F2C" w:rsidP="0083560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p w:rsidR="00564F2C" w:rsidRDefault="00564F2C" w:rsidP="00564F2C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64F2C" w:rsidRPr="00AF2CA7" w:rsidRDefault="00564F2C" w:rsidP="00564F2C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E3F" w:rsidRDefault="00915E3F">
      <w:r>
        <w:separator/>
      </w:r>
    </w:p>
  </w:endnote>
  <w:endnote w:type="continuationSeparator" w:id="0">
    <w:p w:rsidR="00915E3F" w:rsidRDefault="00915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F4D23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E3F" w:rsidRDefault="00915E3F">
      <w:r>
        <w:separator/>
      </w:r>
    </w:p>
  </w:footnote>
  <w:footnote w:type="continuationSeparator" w:id="0">
    <w:p w:rsidR="00915E3F" w:rsidRDefault="00915E3F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F4C" w:rsidRDefault="00564F2C">
    <w:pPr>
      <w:pStyle w:val="Nagwek"/>
    </w:pPr>
    <w:r>
      <w:rPr>
        <w:noProof/>
      </w:rPr>
      <w:drawing>
        <wp:inline distT="0" distB="0" distL="0" distR="0" wp14:anchorId="19E4D785" wp14:editId="00FFAAA4">
          <wp:extent cx="5759450" cy="93980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6C"/>
    <w:rsid w:val="00036A09"/>
    <w:rsid w:val="00095649"/>
    <w:rsid w:val="000A2A95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8286C"/>
    <w:rsid w:val="004A5BB9"/>
    <w:rsid w:val="004E5E57"/>
    <w:rsid w:val="00545749"/>
    <w:rsid w:val="0055043A"/>
    <w:rsid w:val="00564F2C"/>
    <w:rsid w:val="00576E4F"/>
    <w:rsid w:val="0062490C"/>
    <w:rsid w:val="00637863"/>
    <w:rsid w:val="006703E0"/>
    <w:rsid w:val="00683C38"/>
    <w:rsid w:val="00703495"/>
    <w:rsid w:val="00733F44"/>
    <w:rsid w:val="007721A3"/>
    <w:rsid w:val="00834F16"/>
    <w:rsid w:val="00877F4C"/>
    <w:rsid w:val="008F4D23"/>
    <w:rsid w:val="00915E3F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55C52D-59A9-4FB5-94E5-2A826924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8F4D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F4D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BA70B1E-CA8E-4165-A808-64EEFF7FD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720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2019-08-07T08:06:00Z</cp:lastPrinted>
  <dcterms:created xsi:type="dcterms:W3CDTF">2019-08-07T08:06:00Z</dcterms:created>
  <dcterms:modified xsi:type="dcterms:W3CDTF">2019-08-07T08:06:00Z</dcterms:modified>
</cp:coreProperties>
</file>