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3003" w:rsidRPr="0032300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3003" w:rsidRPr="00323003">
        <w:rPr>
          <w:b/>
          <w:sz w:val="24"/>
        </w:rPr>
        <w:t>ZP/DK-29/19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3003" w:rsidRPr="00323003">
        <w:rPr>
          <w:b/>
        </w:rPr>
        <w:t>przetarg nieograniczony</w:t>
      </w:r>
      <w:r w:rsidR="00753DC1">
        <w:t xml:space="preserve"> na:</w:t>
      </w:r>
    </w:p>
    <w:p w:rsidR="0000184A" w:rsidRDefault="003230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3003">
        <w:rPr>
          <w:b/>
          <w:sz w:val="24"/>
          <w:szCs w:val="24"/>
        </w:rPr>
        <w:t>Dostawa komputera PC, urządzeń mobilnych oraz drobnych części elektronicznych dla Politechniki Częstochowskiej w ramach programu ,,Regionalna Inicjatywa Doskonałości"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3003" w:rsidRPr="00323003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3003" w:rsidRPr="00323003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3003" w:rsidRPr="00323003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91D" w:rsidRDefault="00F2591D">
      <w:r>
        <w:separator/>
      </w:r>
    </w:p>
  </w:endnote>
  <w:endnote w:type="continuationSeparator" w:id="0">
    <w:p w:rsidR="00F2591D" w:rsidRDefault="00F2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9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9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003" w:rsidRDefault="003230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91D" w:rsidRDefault="00F2591D">
      <w:r>
        <w:separator/>
      </w:r>
    </w:p>
  </w:footnote>
  <w:footnote w:type="continuationSeparator" w:id="0">
    <w:p w:rsidR="00F2591D" w:rsidRDefault="00F2591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003" w:rsidRDefault="003230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003" w:rsidRDefault="00087960">
    <w:pPr>
      <w:pStyle w:val="Nagwek"/>
    </w:pPr>
    <w:r w:rsidRPr="002F06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alt="logoRID" style="width:453.75pt;height:74.25pt;visibility:visible;mso-wrap-style:square">
          <v:imagedata r:id="rId1" o:title="logoRID"/>
        </v:shape>
      </w:pict>
    </w:r>
  </w:p>
  <w:p w:rsidR="00087960" w:rsidRDefault="00087960">
    <w:pPr>
      <w:pStyle w:val="Nagwek"/>
    </w:pPr>
  </w:p>
  <w:p w:rsidR="00087960" w:rsidRDefault="00087960">
    <w:pPr>
      <w:pStyle w:val="Nagwek"/>
    </w:pPr>
  </w:p>
  <w:p w:rsidR="00087960" w:rsidRDefault="00087960">
    <w:pPr>
      <w:pStyle w:val="Nagwek"/>
    </w:pPr>
  </w:p>
  <w:p w:rsidR="00087960" w:rsidRDefault="000879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003" w:rsidRDefault="003230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91D"/>
    <w:rsid w:val="0000184A"/>
    <w:rsid w:val="00012997"/>
    <w:rsid w:val="000621A2"/>
    <w:rsid w:val="00075CEC"/>
    <w:rsid w:val="0008796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3003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591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882FEE-167C-4392-9BE9-77CD7DE3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79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79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23597-6686-4621-AFC5-3940472C0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2019-08-07T07:33:00Z</cp:lastPrinted>
  <dcterms:created xsi:type="dcterms:W3CDTF">2019-08-07T07:33:00Z</dcterms:created>
  <dcterms:modified xsi:type="dcterms:W3CDTF">2019-08-07T07:33:00Z</dcterms:modified>
</cp:coreProperties>
</file>