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B69F1">
      <w:pPr>
        <w:spacing w:line="360" w:lineRule="auto"/>
        <w:rPr>
          <w:b/>
          <w:bCs/>
          <w:color w:val="000000"/>
          <w:sz w:val="24"/>
        </w:rPr>
      </w:pPr>
      <w:r w:rsidRPr="00BB69F1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B69F1">
      <w:pPr>
        <w:spacing w:line="360" w:lineRule="auto"/>
        <w:rPr>
          <w:color w:val="000000"/>
          <w:sz w:val="24"/>
        </w:rPr>
      </w:pPr>
      <w:r w:rsidRPr="00BB69F1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B69F1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B69F1">
      <w:pPr>
        <w:spacing w:line="360" w:lineRule="auto"/>
        <w:rPr>
          <w:color w:val="000000"/>
          <w:sz w:val="24"/>
        </w:rPr>
      </w:pPr>
      <w:r w:rsidRPr="00BB69F1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B69F1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B69F1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Pr="00AD680D" w:rsidRDefault="000034E3">
      <w:pPr>
        <w:spacing w:line="360" w:lineRule="auto"/>
        <w:rPr>
          <w:color w:val="000000"/>
          <w:sz w:val="24"/>
        </w:rPr>
      </w:pPr>
      <w:r w:rsidRPr="00AD680D">
        <w:rPr>
          <w:color w:val="000000"/>
          <w:sz w:val="24"/>
        </w:rPr>
        <w:t xml:space="preserve">tel. </w:t>
      </w:r>
      <w:r w:rsidR="00BB69F1" w:rsidRPr="00AD680D">
        <w:rPr>
          <w:color w:val="000000"/>
          <w:sz w:val="24"/>
        </w:rPr>
        <w:t>(34)3250236</w:t>
      </w:r>
      <w:r w:rsidRPr="00AD680D">
        <w:rPr>
          <w:color w:val="000000"/>
          <w:sz w:val="24"/>
        </w:rPr>
        <w:t xml:space="preserve">, fax </w:t>
      </w:r>
      <w:r w:rsidR="00BB69F1" w:rsidRPr="00AD680D">
        <w:rPr>
          <w:color w:val="000000"/>
          <w:sz w:val="24"/>
        </w:rPr>
        <w:t>(34)3250415</w:t>
      </w:r>
      <w:r w:rsidRPr="00AD680D">
        <w:rPr>
          <w:color w:val="000000"/>
          <w:sz w:val="24"/>
        </w:rPr>
        <w:t>,</w:t>
      </w:r>
    </w:p>
    <w:p w:rsidR="000034E3" w:rsidRPr="00AD680D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B69F1" w:rsidRPr="00BB69F1">
        <w:rPr>
          <w:b/>
          <w:color w:val="000000"/>
          <w:sz w:val="24"/>
        </w:rPr>
        <w:t>Dostawa komputera PC oraz laptopów dla Politechniki Częstochowskiej w ramach programu ,,Regionalna Inicjatywa Doskonałości"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B69F1" w:rsidTr="009D575E">
        <w:trPr>
          <w:cantSplit/>
          <w:trHeight w:val="2561"/>
        </w:trPr>
        <w:tc>
          <w:tcPr>
            <w:tcW w:w="9526" w:type="dxa"/>
          </w:tcPr>
          <w:p w:rsidR="00BB69F1" w:rsidRDefault="00BB69F1" w:rsidP="00DE5D32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B69F1">
              <w:rPr>
                <w:b/>
                <w:color w:val="000000"/>
                <w:sz w:val="24"/>
              </w:rPr>
              <w:t>2</w:t>
            </w:r>
            <w:r w:rsidR="00D45472">
              <w:rPr>
                <w:b/>
                <w:color w:val="000000"/>
                <w:sz w:val="24"/>
              </w:rPr>
              <w:t xml:space="preserve"> - </w:t>
            </w:r>
            <w:r w:rsidR="00D45472" w:rsidRPr="00D45472">
              <w:rPr>
                <w:color w:val="000000"/>
                <w:sz w:val="24"/>
              </w:rPr>
              <w:t>Dostawa laptopa dla Wydziału Inżynierii Mechanicznej i Informatyki Politechniki Częstochowskiej w ramach programu ,,Regionalna Inicjatywa Doskonałości"</w:t>
            </w:r>
          </w:p>
          <w:p w:rsidR="00DE5D32" w:rsidRDefault="00DE5D32" w:rsidP="009D575E">
            <w:pPr>
              <w:spacing w:line="360" w:lineRule="auto"/>
              <w:jc w:val="both"/>
              <w:rPr>
                <w:color w:val="000000"/>
                <w:sz w:val="24"/>
              </w:rPr>
            </w:pPr>
          </w:p>
          <w:p w:rsidR="00BB69F1" w:rsidRDefault="00BB69F1" w:rsidP="009D575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BIS Karol Kowalski</w:t>
            </w:r>
          </w:p>
          <w:p w:rsidR="00BB69F1" w:rsidRDefault="00AD680D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42-216</w:t>
            </w:r>
            <w:r w:rsidR="00BB69F1">
              <w:rPr>
                <w:b/>
                <w:sz w:val="24"/>
              </w:rPr>
              <w:t xml:space="preserve"> </w:t>
            </w:r>
            <w:r w:rsidR="00BB69F1" w:rsidRPr="00BB69F1">
              <w:rPr>
                <w:b/>
                <w:sz w:val="24"/>
              </w:rPr>
              <w:t>Częstochowa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41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2 583.00 zł</w:t>
            </w:r>
          </w:p>
          <w:p w:rsidR="00C71FD6" w:rsidRPr="00C71FD6" w:rsidRDefault="00C71FD6" w:rsidP="00C71F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Uzasadnienie wyboru: </w:t>
            </w:r>
            <w:r w:rsidRPr="00C71FD6">
              <w:rPr>
                <w:sz w:val="24"/>
                <w:szCs w:val="24"/>
              </w:rPr>
              <w:t>Wybrana oferta jest ofertą najkorzystniejszą, a jednocześnie jedyną złożoną w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BB69F1" w:rsidTr="009D575E">
        <w:trPr>
          <w:cantSplit/>
          <w:trHeight w:val="2561"/>
        </w:trPr>
        <w:tc>
          <w:tcPr>
            <w:tcW w:w="9526" w:type="dxa"/>
          </w:tcPr>
          <w:p w:rsidR="00BB69F1" w:rsidRDefault="00BB69F1" w:rsidP="00DE5D32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B69F1">
              <w:rPr>
                <w:b/>
                <w:color w:val="000000"/>
                <w:sz w:val="24"/>
              </w:rPr>
              <w:t>3</w:t>
            </w:r>
            <w:r w:rsidR="00DA1E88">
              <w:rPr>
                <w:b/>
                <w:color w:val="000000"/>
                <w:sz w:val="24"/>
              </w:rPr>
              <w:t xml:space="preserve"> - </w:t>
            </w:r>
            <w:r w:rsidR="00DA1E88" w:rsidRPr="00DA1E88">
              <w:rPr>
                <w:color w:val="000000"/>
                <w:sz w:val="24"/>
              </w:rPr>
              <w:t>Dostawa 2 laptopów dla Wydziału Inżynierii Mechanicznej i Informatyki Politechniki Częstochowskiej w ramach programu ,,Regionalna Inicjatywa Doskonałości"</w:t>
            </w:r>
          </w:p>
          <w:p w:rsidR="00DE5D32" w:rsidRDefault="00DE5D32" w:rsidP="00DE5D32">
            <w:pPr>
              <w:spacing w:line="276" w:lineRule="auto"/>
              <w:jc w:val="both"/>
              <w:rPr>
                <w:color w:val="000000"/>
                <w:sz w:val="24"/>
              </w:rPr>
            </w:pPr>
          </w:p>
          <w:p w:rsidR="00BB69F1" w:rsidRDefault="00BB69F1" w:rsidP="00DE5D32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BIS Karol Kowalski</w:t>
            </w:r>
          </w:p>
          <w:p w:rsidR="00BB69F1" w:rsidRDefault="00AD680D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42-216</w:t>
            </w:r>
            <w:r w:rsidR="00BB69F1">
              <w:rPr>
                <w:b/>
                <w:sz w:val="24"/>
              </w:rPr>
              <w:t xml:space="preserve"> </w:t>
            </w:r>
            <w:r w:rsidR="00BB69F1" w:rsidRPr="00BB69F1">
              <w:rPr>
                <w:b/>
                <w:sz w:val="24"/>
              </w:rPr>
              <w:t>Częstochowa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Al. Niepodległości</w:t>
            </w:r>
            <w:r w:rsidR="00AD680D">
              <w:rPr>
                <w:b/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41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10 332.00 zł</w:t>
            </w:r>
          </w:p>
          <w:p w:rsidR="00C71FD6" w:rsidRDefault="00C71FD6" w:rsidP="00C71FD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Uzasadnienie wyboru: </w:t>
            </w:r>
            <w:r w:rsidRPr="00C71FD6">
              <w:rPr>
                <w:sz w:val="24"/>
                <w:szCs w:val="24"/>
              </w:rPr>
              <w:t>Wybrana oferta jest ofertą najkorzystniejszą, a jednocześnie jedyną złożoną w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BB69F1" w:rsidTr="009D575E">
        <w:trPr>
          <w:cantSplit/>
          <w:trHeight w:val="2561"/>
        </w:trPr>
        <w:tc>
          <w:tcPr>
            <w:tcW w:w="9526" w:type="dxa"/>
          </w:tcPr>
          <w:p w:rsidR="00BB69F1" w:rsidRDefault="00BB69F1" w:rsidP="00DE5D32">
            <w:pPr>
              <w:spacing w:line="276" w:lineRule="auto"/>
              <w:jc w:val="both"/>
              <w:rPr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B69F1">
              <w:rPr>
                <w:b/>
                <w:color w:val="000000"/>
                <w:sz w:val="24"/>
              </w:rPr>
              <w:t>4</w:t>
            </w:r>
            <w:r w:rsidR="00D02944">
              <w:rPr>
                <w:b/>
                <w:color w:val="000000"/>
                <w:sz w:val="24"/>
              </w:rPr>
              <w:t xml:space="preserve"> - </w:t>
            </w:r>
            <w:r w:rsidR="00D02944" w:rsidRPr="00D02944">
              <w:rPr>
                <w:color w:val="000000"/>
                <w:sz w:val="24"/>
              </w:rPr>
              <w:t>Dostawa 2 komputerów przenośnych dla Wydziału Inżynierii Mechanicznej i Informatyki Politechniki Częstochowskiej w ramach programu ,,Regionalna Inicjatywa Doskonałości"</w:t>
            </w:r>
          </w:p>
          <w:p w:rsidR="00DE5D32" w:rsidRDefault="00DE5D32" w:rsidP="00DE5D32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</w:p>
          <w:p w:rsidR="00BB69F1" w:rsidRDefault="00BB69F1" w:rsidP="00A25AA0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BIS Karol Kowalski</w:t>
            </w:r>
          </w:p>
          <w:p w:rsidR="00BB69F1" w:rsidRDefault="00AD680D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42-216</w:t>
            </w:r>
            <w:r w:rsidR="00BB69F1">
              <w:rPr>
                <w:b/>
                <w:sz w:val="24"/>
              </w:rPr>
              <w:t xml:space="preserve"> </w:t>
            </w:r>
            <w:r w:rsidR="00BB69F1" w:rsidRPr="00BB69F1">
              <w:rPr>
                <w:b/>
                <w:sz w:val="24"/>
              </w:rPr>
              <w:t>Częstochowa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Al. Niepodległości</w:t>
            </w:r>
            <w:r w:rsidR="00AD680D">
              <w:rPr>
                <w:b/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41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5 166.00 zł</w:t>
            </w:r>
          </w:p>
          <w:p w:rsidR="00C71FD6" w:rsidRDefault="00C71FD6" w:rsidP="00C71FD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Uzasadnienie wyboru: </w:t>
            </w:r>
            <w:r w:rsidRPr="00C71FD6">
              <w:rPr>
                <w:sz w:val="24"/>
                <w:szCs w:val="24"/>
              </w:rPr>
              <w:t>Wybrana oferta jest ofertą najkorzystniejszą, a jednocześnie jedyną złożoną w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BB69F1" w:rsidTr="009D575E">
        <w:trPr>
          <w:cantSplit/>
          <w:trHeight w:val="2561"/>
        </w:trPr>
        <w:tc>
          <w:tcPr>
            <w:tcW w:w="9526" w:type="dxa"/>
          </w:tcPr>
          <w:p w:rsidR="00BB69F1" w:rsidRDefault="00BB69F1" w:rsidP="00DE5D32">
            <w:pPr>
              <w:spacing w:line="276" w:lineRule="auto"/>
              <w:jc w:val="both"/>
              <w:rPr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B69F1">
              <w:rPr>
                <w:b/>
                <w:color w:val="000000"/>
                <w:sz w:val="24"/>
              </w:rPr>
              <w:t>5</w:t>
            </w:r>
            <w:r w:rsidR="00DE5D32">
              <w:rPr>
                <w:b/>
                <w:color w:val="000000"/>
                <w:sz w:val="24"/>
              </w:rPr>
              <w:t xml:space="preserve"> - </w:t>
            </w:r>
            <w:r w:rsidR="00DE5D32" w:rsidRPr="00DE5D32">
              <w:rPr>
                <w:color w:val="000000"/>
                <w:sz w:val="24"/>
              </w:rPr>
              <w:t>Dostawa laptopa do ministudia nagrań dla Wydziału Elektrycznego Politechniki Częstochowskiej w ramach programu ,,Regionalna Inicjatywa Doskonałości"</w:t>
            </w:r>
          </w:p>
          <w:p w:rsidR="00DE5D32" w:rsidRDefault="00DE5D32" w:rsidP="00DE5D32">
            <w:pPr>
              <w:spacing w:line="276" w:lineRule="auto"/>
              <w:jc w:val="both"/>
              <w:rPr>
                <w:b/>
                <w:bCs/>
                <w:color w:val="000000"/>
                <w:sz w:val="24"/>
              </w:rPr>
            </w:pPr>
          </w:p>
          <w:p w:rsidR="00BB69F1" w:rsidRDefault="00BB69F1" w:rsidP="00A25AA0">
            <w:pPr>
              <w:spacing w:line="276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BIS Karol Kowalski</w:t>
            </w:r>
          </w:p>
          <w:p w:rsidR="00BB69F1" w:rsidRDefault="00AD680D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42-216</w:t>
            </w:r>
            <w:r w:rsidR="00BB69F1">
              <w:rPr>
                <w:b/>
                <w:sz w:val="24"/>
              </w:rPr>
              <w:t xml:space="preserve"> </w:t>
            </w:r>
            <w:r w:rsidR="00BB69F1" w:rsidRPr="00BB69F1">
              <w:rPr>
                <w:b/>
                <w:sz w:val="24"/>
              </w:rPr>
              <w:t>Częstochowa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 w:rsidRPr="00BB69F1">
              <w:rPr>
                <w:b/>
                <w:sz w:val="24"/>
              </w:rPr>
              <w:t>Al. Niepodległości</w:t>
            </w:r>
            <w:r w:rsidR="00AD680D">
              <w:rPr>
                <w:b/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41</w:t>
            </w:r>
          </w:p>
          <w:p w:rsidR="00BB69F1" w:rsidRDefault="00BB69F1" w:rsidP="00A25AA0">
            <w:pPr>
              <w:spacing w:line="276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69F1">
              <w:rPr>
                <w:b/>
                <w:sz w:val="24"/>
              </w:rPr>
              <w:t>5 928.60 zł</w:t>
            </w:r>
          </w:p>
          <w:p w:rsidR="00C71FD6" w:rsidRDefault="00C71FD6" w:rsidP="00C71FD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Uzasadnienie wyboru: </w:t>
            </w:r>
            <w:r w:rsidRPr="00C71FD6">
              <w:rPr>
                <w:sz w:val="24"/>
                <w:szCs w:val="24"/>
              </w:rPr>
              <w:t>Wybrana oferta jest ofertą najkorzystniejszą, a jednocześnie jedyną złożoną w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DE5D32" w:rsidRDefault="00DE5D32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B69F1" w:rsidTr="009D575E">
        <w:trPr>
          <w:cantSplit/>
        </w:trPr>
        <w:tc>
          <w:tcPr>
            <w:tcW w:w="9568" w:type="dxa"/>
          </w:tcPr>
          <w:p w:rsidR="00BB69F1" w:rsidRDefault="00BB69F1" w:rsidP="009D575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BB69F1">
              <w:rPr>
                <w:color w:val="000000"/>
                <w:sz w:val="24"/>
              </w:rPr>
              <w:t>1</w:t>
            </w:r>
          </w:p>
          <w:p w:rsidR="00BB69F1" w:rsidRPr="00A25AA0" w:rsidRDefault="00BB69F1" w:rsidP="00A25AA0">
            <w:pPr>
              <w:rPr>
                <w:color w:val="000000"/>
                <w:sz w:val="24"/>
                <w:szCs w:val="24"/>
              </w:rPr>
            </w:pPr>
            <w:r w:rsidRPr="00A25AA0">
              <w:rPr>
                <w:color w:val="000000"/>
                <w:sz w:val="24"/>
                <w:szCs w:val="24"/>
              </w:rPr>
              <w:t xml:space="preserve">Uzasadnienie: </w:t>
            </w:r>
            <w:r w:rsidR="00A25AA0" w:rsidRPr="00A25AA0">
              <w:rPr>
                <w:color w:val="000000"/>
                <w:sz w:val="24"/>
                <w:szCs w:val="24"/>
              </w:rPr>
              <w:t>Uzasadnienie: Zamawiający w dniu 18.07.2019 r. pismem nr RK – 381/19 unieważnił zadanie nr 1 tj. Dostawa komputera PC do sterowania systemem pomiarowym dla Wydziału Elektrycznego Politechniki Częstochowskiej w ramach programu ,,Regionalna Inicjatywa Doskonałości” na podstawie art. 93 ust. 1 pkt. 1 w zw. z art. 93 ust. 2 ustawy z dnia 29 stycznia 2004 roku Prawo Zamówień Publicznych (t.j. Dz. U. z 2018 r. poz. 1986 z późn. zm.) ponieważ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DE5D32" w:rsidRDefault="00DE5D32">
      <w:pPr>
        <w:spacing w:line="360" w:lineRule="auto"/>
        <w:rPr>
          <w:color w:val="000000"/>
          <w:sz w:val="16"/>
          <w:szCs w:val="16"/>
        </w:rPr>
      </w:pPr>
    </w:p>
    <w:p w:rsidR="00DE5D32" w:rsidRDefault="00DE5D32">
      <w:pPr>
        <w:spacing w:line="360" w:lineRule="auto"/>
        <w:rPr>
          <w:color w:val="000000"/>
          <w:sz w:val="16"/>
          <w:szCs w:val="16"/>
        </w:rPr>
      </w:pPr>
    </w:p>
    <w:p w:rsidR="00DE5D32" w:rsidRDefault="00DE5D32">
      <w:pPr>
        <w:spacing w:line="360" w:lineRule="auto"/>
        <w:rPr>
          <w:color w:val="000000"/>
          <w:sz w:val="16"/>
          <w:szCs w:val="16"/>
        </w:rPr>
      </w:pPr>
    </w:p>
    <w:p w:rsidR="00DE5D32" w:rsidRDefault="00DE5D32">
      <w:pPr>
        <w:spacing w:line="360" w:lineRule="auto"/>
        <w:rPr>
          <w:color w:val="000000"/>
          <w:sz w:val="16"/>
          <w:szCs w:val="16"/>
        </w:rPr>
      </w:pPr>
    </w:p>
    <w:p w:rsidR="00DE5D32" w:rsidRDefault="00DE5D32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B69F1" w:rsidRPr="008463A1" w:rsidTr="009D575E">
        <w:tc>
          <w:tcPr>
            <w:tcW w:w="2277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69F1">
              <w:rPr>
                <w:sz w:val="18"/>
                <w:szCs w:val="18"/>
              </w:rPr>
              <w:t>Dostawa laptopa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BIS Karol Kowalski</w:t>
            </w:r>
          </w:p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69F1">
              <w:rPr>
                <w:sz w:val="18"/>
                <w:szCs w:val="18"/>
              </w:rPr>
              <w:t>41</w:t>
            </w:r>
          </w:p>
          <w:p w:rsidR="00BB69F1" w:rsidRPr="008463A1" w:rsidRDefault="00A25AA0" w:rsidP="009D575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42-216</w:t>
            </w:r>
            <w:r w:rsidR="00BB69F1" w:rsidRPr="008463A1">
              <w:rPr>
                <w:sz w:val="18"/>
                <w:szCs w:val="18"/>
              </w:rPr>
              <w:t xml:space="preserve"> </w:t>
            </w:r>
            <w:r w:rsidR="00BB69F1" w:rsidRPr="00BB69F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 xml:space="preserve">  100,00</w:t>
            </w:r>
          </w:p>
        </w:tc>
      </w:tr>
      <w:tr w:rsidR="00BB69F1" w:rsidRPr="008463A1" w:rsidTr="009D575E">
        <w:tc>
          <w:tcPr>
            <w:tcW w:w="2277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69F1">
              <w:rPr>
                <w:sz w:val="18"/>
                <w:szCs w:val="18"/>
              </w:rPr>
              <w:t>Dostawa 2 laptopów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BIS Karol Kowalski</w:t>
            </w:r>
          </w:p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69F1">
              <w:rPr>
                <w:sz w:val="18"/>
                <w:szCs w:val="18"/>
              </w:rPr>
              <w:t>41</w:t>
            </w:r>
          </w:p>
          <w:p w:rsidR="00BB69F1" w:rsidRPr="008463A1" w:rsidRDefault="00A25AA0" w:rsidP="009D575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42-216</w:t>
            </w:r>
            <w:r w:rsidR="00BB69F1" w:rsidRPr="008463A1">
              <w:rPr>
                <w:sz w:val="18"/>
                <w:szCs w:val="18"/>
              </w:rPr>
              <w:t xml:space="preserve"> </w:t>
            </w:r>
            <w:r w:rsidR="00BB69F1" w:rsidRPr="00BB69F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 xml:space="preserve">  100,00</w:t>
            </w:r>
          </w:p>
        </w:tc>
      </w:tr>
      <w:tr w:rsidR="00BB69F1" w:rsidRPr="008463A1" w:rsidTr="009D575E">
        <w:tc>
          <w:tcPr>
            <w:tcW w:w="2277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69F1">
              <w:rPr>
                <w:sz w:val="18"/>
                <w:szCs w:val="18"/>
              </w:rPr>
              <w:t>Dostawa 2 komputerów przenośnych dla Wydziału Inżynierii Mechanicznej i Informatyki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BIS Karol Kowalski</w:t>
            </w:r>
          </w:p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69F1">
              <w:rPr>
                <w:sz w:val="18"/>
                <w:szCs w:val="18"/>
              </w:rPr>
              <w:t>41</w:t>
            </w:r>
          </w:p>
          <w:p w:rsidR="00BB69F1" w:rsidRPr="008463A1" w:rsidRDefault="00A25AA0" w:rsidP="009D575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42-216</w:t>
            </w:r>
            <w:r w:rsidR="00BB69F1" w:rsidRPr="008463A1">
              <w:rPr>
                <w:sz w:val="18"/>
                <w:szCs w:val="18"/>
              </w:rPr>
              <w:t xml:space="preserve"> </w:t>
            </w:r>
            <w:r w:rsidR="00BB69F1" w:rsidRPr="00BB69F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 xml:space="preserve">  100,00</w:t>
            </w:r>
          </w:p>
        </w:tc>
      </w:tr>
      <w:tr w:rsidR="00BB69F1" w:rsidRPr="008463A1" w:rsidTr="009D575E">
        <w:tc>
          <w:tcPr>
            <w:tcW w:w="2277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B69F1">
              <w:rPr>
                <w:sz w:val="18"/>
                <w:szCs w:val="18"/>
              </w:rPr>
              <w:t>Dostawa laptopa do ministudia nagrań dla Wydziału Elektrycznego Politechniki Częstochowskiej w ramach programu ,,Regionalna Inicjatywa Doskonałości"</w:t>
            </w:r>
          </w:p>
        </w:tc>
        <w:tc>
          <w:tcPr>
            <w:tcW w:w="2651" w:type="dxa"/>
            <w:shd w:val="clear" w:color="auto" w:fill="auto"/>
          </w:tcPr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BIS Karol Kowalski</w:t>
            </w:r>
          </w:p>
          <w:p w:rsidR="00BB69F1" w:rsidRPr="008463A1" w:rsidRDefault="00BB69F1" w:rsidP="009D575E">
            <w:pPr>
              <w:rPr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B69F1">
              <w:rPr>
                <w:sz w:val="18"/>
                <w:szCs w:val="18"/>
              </w:rPr>
              <w:t>41</w:t>
            </w:r>
          </w:p>
          <w:p w:rsidR="00BB69F1" w:rsidRPr="008463A1" w:rsidRDefault="00A25AA0" w:rsidP="009D575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42-216</w:t>
            </w:r>
            <w:r w:rsidR="00BB69F1" w:rsidRPr="008463A1">
              <w:rPr>
                <w:sz w:val="18"/>
                <w:szCs w:val="18"/>
              </w:rPr>
              <w:t xml:space="preserve"> </w:t>
            </w:r>
            <w:r w:rsidR="00BB69F1" w:rsidRPr="00BB69F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BB69F1" w:rsidRPr="008463A1" w:rsidRDefault="00BB69F1" w:rsidP="009D575E">
            <w:pPr>
              <w:rPr>
                <w:color w:val="000000"/>
                <w:sz w:val="18"/>
                <w:szCs w:val="18"/>
              </w:rPr>
            </w:pPr>
            <w:r w:rsidRPr="00BB69F1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B69F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B69F1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B69F1">
        <w:rPr>
          <w:sz w:val="24"/>
          <w:szCs w:val="24"/>
        </w:rPr>
        <w:t>2019-08-02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EF2" w:rsidRDefault="00030EF2">
      <w:r>
        <w:separator/>
      </w:r>
    </w:p>
  </w:endnote>
  <w:endnote w:type="continuationSeparator" w:id="0">
    <w:p w:rsidR="00030EF2" w:rsidRDefault="0003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9F1" w:rsidRDefault="00BB69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DE5D3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E5D32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E5D32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9F1" w:rsidRDefault="00BB69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EF2" w:rsidRDefault="00030EF2">
      <w:r>
        <w:separator/>
      </w:r>
    </w:p>
  </w:footnote>
  <w:footnote w:type="continuationSeparator" w:id="0">
    <w:p w:rsidR="00030EF2" w:rsidRDefault="00030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9F1" w:rsidRDefault="00BB69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9F1" w:rsidRDefault="00DE5D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9F1" w:rsidRDefault="00BB6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EF2"/>
    <w:rsid w:val="000034E3"/>
    <w:rsid w:val="00030EF2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25AA0"/>
    <w:rsid w:val="00AD680D"/>
    <w:rsid w:val="00AF25E0"/>
    <w:rsid w:val="00BB69F1"/>
    <w:rsid w:val="00BF155D"/>
    <w:rsid w:val="00C21CF7"/>
    <w:rsid w:val="00C57239"/>
    <w:rsid w:val="00C71FD6"/>
    <w:rsid w:val="00D02944"/>
    <w:rsid w:val="00D45472"/>
    <w:rsid w:val="00D63C9E"/>
    <w:rsid w:val="00DA18CF"/>
    <w:rsid w:val="00DA1E88"/>
    <w:rsid w:val="00DA69C2"/>
    <w:rsid w:val="00DE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ECFD9A1-4C14-4175-893C-0DCF8339E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E5D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E5D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595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2019-08-02T12:32:00Z</cp:lastPrinted>
  <dcterms:created xsi:type="dcterms:W3CDTF">2019-08-02T12:32:00Z</dcterms:created>
  <dcterms:modified xsi:type="dcterms:W3CDTF">2019-08-02T12:32:00Z</dcterms:modified>
</cp:coreProperties>
</file>