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D4AE4">
      <w:pPr>
        <w:spacing w:line="360" w:lineRule="auto"/>
        <w:rPr>
          <w:b/>
          <w:bCs/>
          <w:color w:val="000000"/>
          <w:sz w:val="24"/>
        </w:rPr>
      </w:pPr>
      <w:r w:rsidRPr="003D4AE4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D4AE4">
      <w:pPr>
        <w:spacing w:line="360" w:lineRule="auto"/>
        <w:rPr>
          <w:color w:val="000000"/>
          <w:sz w:val="24"/>
        </w:rPr>
      </w:pPr>
      <w:r w:rsidRPr="003D4AE4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D4AE4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D4AE4">
      <w:pPr>
        <w:spacing w:line="360" w:lineRule="auto"/>
        <w:rPr>
          <w:color w:val="000000"/>
          <w:sz w:val="24"/>
        </w:rPr>
      </w:pPr>
      <w:r w:rsidRPr="003D4AE4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D4AE4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3D4AE4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D4AE4" w:rsidRPr="003D4AE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D4AE4" w:rsidRPr="003D4AE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D4AE4" w:rsidRPr="003D4AE4">
        <w:rPr>
          <w:b/>
          <w:color w:val="000000"/>
          <w:sz w:val="24"/>
        </w:rPr>
        <w:t>Usługa cateringowa - Inauguracja Roku Akademickiego 2019/2020 na Politechnice Częstochowskiej</w:t>
      </w:r>
      <w:r w:rsidR="006F7D1D">
        <w:rPr>
          <w:b/>
          <w:color w:val="000000"/>
          <w:sz w:val="24"/>
        </w:rPr>
        <w:t xml:space="preserve">, </w:t>
      </w:r>
      <w:proofErr w:type="spellStart"/>
      <w:r w:rsidR="006F7D1D">
        <w:rPr>
          <w:b/>
          <w:color w:val="000000"/>
          <w:sz w:val="24"/>
        </w:rPr>
        <w:t>spr</w:t>
      </w:r>
      <w:proofErr w:type="spellEnd"/>
      <w:r w:rsidR="006F7D1D">
        <w:rPr>
          <w:b/>
          <w:color w:val="000000"/>
          <w:sz w:val="24"/>
        </w:rPr>
        <w:t>. nr rej. ZP/US-04/19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D4AE4" w:rsidTr="00C70AD2">
        <w:trPr>
          <w:cantSplit/>
        </w:trPr>
        <w:tc>
          <w:tcPr>
            <w:tcW w:w="9640" w:type="dxa"/>
          </w:tcPr>
          <w:p w:rsidR="003D4AE4" w:rsidRDefault="003D4AE4" w:rsidP="00C70A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D4AE4">
              <w:rPr>
                <w:b/>
                <w:sz w:val="24"/>
              </w:rPr>
              <w:t xml:space="preserve">BOULANGERIE Artur </w:t>
            </w:r>
            <w:proofErr w:type="spellStart"/>
            <w:r w:rsidRPr="003D4AE4">
              <w:rPr>
                <w:b/>
                <w:sz w:val="24"/>
              </w:rPr>
              <w:t>Brędzel</w:t>
            </w:r>
            <w:proofErr w:type="spellEnd"/>
          </w:p>
          <w:p w:rsidR="003D4AE4" w:rsidRDefault="003D4AE4" w:rsidP="00C70A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D4AE4">
              <w:rPr>
                <w:b/>
                <w:sz w:val="24"/>
              </w:rPr>
              <w:t>42-274</w:t>
            </w:r>
            <w:r>
              <w:rPr>
                <w:b/>
                <w:sz w:val="24"/>
              </w:rPr>
              <w:t xml:space="preserve"> </w:t>
            </w:r>
            <w:r w:rsidRPr="003D4AE4">
              <w:rPr>
                <w:b/>
                <w:sz w:val="24"/>
              </w:rPr>
              <w:t>Konopiska</w:t>
            </w:r>
          </w:p>
          <w:p w:rsidR="003D4AE4" w:rsidRDefault="003D4AE4" w:rsidP="00C70A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D4AE4">
              <w:rPr>
                <w:b/>
                <w:sz w:val="24"/>
              </w:rPr>
              <w:t>Jowisza</w:t>
            </w:r>
            <w:r>
              <w:rPr>
                <w:b/>
                <w:sz w:val="24"/>
              </w:rPr>
              <w:t xml:space="preserve"> </w:t>
            </w:r>
            <w:r w:rsidRPr="003D4AE4">
              <w:rPr>
                <w:b/>
                <w:sz w:val="24"/>
              </w:rPr>
              <w:t>13</w:t>
            </w:r>
          </w:p>
          <w:p w:rsidR="003D4AE4" w:rsidRDefault="003D4AE4" w:rsidP="00C70AD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6F7D1D">
              <w:rPr>
                <w:b/>
                <w:sz w:val="24"/>
              </w:rPr>
              <w:t>15 800,</w:t>
            </w:r>
            <w:r w:rsidRPr="003D4AE4">
              <w:rPr>
                <w:b/>
                <w:sz w:val="24"/>
              </w:rPr>
              <w:t>00 zł</w:t>
            </w:r>
            <w:r w:rsidR="006F7D1D">
              <w:rPr>
                <w:b/>
                <w:sz w:val="24"/>
              </w:rPr>
              <w:t xml:space="preserve"> brutto</w:t>
            </w:r>
          </w:p>
          <w:p w:rsidR="003D4AE4" w:rsidRPr="00253031" w:rsidRDefault="003D4AE4" w:rsidP="00C70AD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D4AE4" w:rsidRDefault="003D4AE4" w:rsidP="00C70AD2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D4AE4">
              <w:rPr>
                <w:sz w:val="24"/>
              </w:rPr>
              <w:t>Wybrana oferta jest ofertą najkorzystniejszą i jednocześnie jedyną  jaka wpłynęła w przedmiotowym postępowaniu.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3357"/>
        <w:gridCol w:w="3119"/>
      </w:tblGrid>
      <w:tr w:rsidR="006F7D1D" w:rsidRPr="00C63DA0" w:rsidTr="006F7D1D">
        <w:tc>
          <w:tcPr>
            <w:tcW w:w="540" w:type="dxa"/>
            <w:shd w:val="clear" w:color="auto" w:fill="auto"/>
            <w:vAlign w:val="center"/>
          </w:tcPr>
          <w:p w:rsidR="006F7D1D" w:rsidRPr="00C63DA0" w:rsidRDefault="006F7D1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F7D1D" w:rsidRPr="00C63DA0" w:rsidRDefault="006F7D1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F7D1D" w:rsidRPr="00C63DA0" w:rsidRDefault="006F7D1D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3357" w:type="dxa"/>
            <w:shd w:val="clear" w:color="auto" w:fill="auto"/>
            <w:vAlign w:val="center"/>
          </w:tcPr>
          <w:p w:rsidR="006F7D1D" w:rsidRPr="00C63DA0" w:rsidRDefault="006F7D1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4AE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6F7D1D" w:rsidRPr="00C63DA0" w:rsidRDefault="006F7D1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F7D1D" w:rsidRPr="00C63DA0" w:rsidTr="006F7D1D">
        <w:tc>
          <w:tcPr>
            <w:tcW w:w="540" w:type="dxa"/>
            <w:shd w:val="clear" w:color="auto" w:fill="auto"/>
            <w:vAlign w:val="center"/>
          </w:tcPr>
          <w:p w:rsidR="006F7D1D" w:rsidRPr="00C63DA0" w:rsidRDefault="006F7D1D" w:rsidP="00C70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4AE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F7D1D" w:rsidRPr="00C63DA0" w:rsidRDefault="006F7D1D" w:rsidP="00C70A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4AE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BOULANGERIE Artur </w:t>
            </w:r>
            <w:proofErr w:type="spellStart"/>
            <w:r w:rsidRPr="003D4AE4">
              <w:rPr>
                <w:rFonts w:ascii="Times New Roman" w:hAnsi="Times New Roman" w:cs="Times New Roman"/>
                <w:bCs/>
                <w:sz w:val="18"/>
                <w:szCs w:val="18"/>
              </w:rPr>
              <w:t>Brędzel</w:t>
            </w:r>
            <w:proofErr w:type="spellEnd"/>
          </w:p>
          <w:p w:rsidR="006F7D1D" w:rsidRPr="00C63DA0" w:rsidRDefault="006F7D1D" w:rsidP="00C70A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4AE4">
              <w:rPr>
                <w:rFonts w:ascii="Times New Roman" w:hAnsi="Times New Roman" w:cs="Times New Roman"/>
                <w:bCs/>
                <w:sz w:val="18"/>
                <w:szCs w:val="18"/>
              </w:rPr>
              <w:t>Jowisza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4AE4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F7D1D" w:rsidRPr="00C63DA0" w:rsidRDefault="006F7D1D" w:rsidP="00C70A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4AE4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4AE4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6F7D1D" w:rsidRPr="00C63DA0" w:rsidRDefault="006F7D1D" w:rsidP="00C70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D4AE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357" w:type="dxa"/>
            <w:shd w:val="clear" w:color="auto" w:fill="auto"/>
            <w:vAlign w:val="center"/>
          </w:tcPr>
          <w:p w:rsidR="006F7D1D" w:rsidRPr="00C63DA0" w:rsidRDefault="006F7D1D" w:rsidP="00C70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r w:rsidRPr="003D4AE4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6F7D1D" w:rsidRPr="00C63DA0" w:rsidRDefault="006F7D1D" w:rsidP="00C70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r w:rsidRPr="003D4AE4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D4AE4">
      <w:pPr>
        <w:pStyle w:val="Nagwek"/>
        <w:tabs>
          <w:tab w:val="clear" w:pos="4536"/>
        </w:tabs>
        <w:jc w:val="both"/>
        <w:rPr>
          <w:sz w:val="24"/>
        </w:rPr>
      </w:pPr>
      <w:r w:rsidRPr="003D4AE4">
        <w:rPr>
          <w:sz w:val="24"/>
        </w:rPr>
        <w:t>Częstochowa</w:t>
      </w:r>
      <w:r w:rsidR="00C85A89">
        <w:rPr>
          <w:sz w:val="24"/>
        </w:rPr>
        <w:t xml:space="preserve"> dnia</w:t>
      </w:r>
      <w:r w:rsidR="00C85A89" w:rsidRPr="00CD7571">
        <w:rPr>
          <w:sz w:val="24"/>
        </w:rPr>
        <w:t xml:space="preserve">: </w:t>
      </w:r>
      <w:r w:rsidR="006F7D1D" w:rsidRPr="00CD7571">
        <w:rPr>
          <w:sz w:val="24"/>
        </w:rPr>
        <w:t>2019-07-30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367" w:rsidRDefault="00AC2367">
      <w:r>
        <w:separator/>
      </w:r>
    </w:p>
  </w:endnote>
  <w:endnote w:type="continuationSeparator" w:id="0">
    <w:p w:rsidR="00AC2367" w:rsidRDefault="00AC2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AE4" w:rsidRDefault="003D4A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D7571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D75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D75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AE4" w:rsidRDefault="003D4A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367" w:rsidRDefault="00AC2367">
      <w:r>
        <w:separator/>
      </w:r>
    </w:p>
  </w:footnote>
  <w:footnote w:type="continuationSeparator" w:id="0">
    <w:p w:rsidR="00AC2367" w:rsidRDefault="00AC2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AE4" w:rsidRDefault="003D4A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AE4" w:rsidRDefault="003D4A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AE4" w:rsidRDefault="003D4A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2367"/>
    <w:rsid w:val="00140696"/>
    <w:rsid w:val="00253031"/>
    <w:rsid w:val="00377700"/>
    <w:rsid w:val="003D4AE4"/>
    <w:rsid w:val="005C147E"/>
    <w:rsid w:val="006F7D1D"/>
    <w:rsid w:val="007118AF"/>
    <w:rsid w:val="007124E4"/>
    <w:rsid w:val="00745012"/>
    <w:rsid w:val="0087722C"/>
    <w:rsid w:val="00987E41"/>
    <w:rsid w:val="00AC2367"/>
    <w:rsid w:val="00C63DA0"/>
    <w:rsid w:val="00C85A89"/>
    <w:rsid w:val="00CD7571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17BE94F-5BE8-4150-AD33-E724CA6A7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D75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D75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2019-07-30T08:50:00Z</cp:lastPrinted>
  <dcterms:created xsi:type="dcterms:W3CDTF">2019-07-30T08:50:00Z</dcterms:created>
  <dcterms:modified xsi:type="dcterms:W3CDTF">2019-07-30T08:50:00Z</dcterms:modified>
</cp:coreProperties>
</file>