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F905B4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F905B4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F905B4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F905B4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F905B4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F905B4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F905B4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F905B4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F905B4" w:rsidRPr="00F905B4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F905B4" w:rsidRPr="00F905B4">
        <w:rPr>
          <w:rFonts w:ascii="Tahoma" w:hAnsi="Tahoma" w:cs="Tahoma"/>
          <w:b/>
          <w:sz w:val="16"/>
          <w:szCs w:val="16"/>
        </w:rPr>
        <w:t>Dostawa komputera stacjonarnego dla Wydziału Elektrycznego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AF2CA7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AF2CA7">
        <w:rPr>
          <w:rFonts w:ascii="Tahoma" w:hAnsi="Tahoma" w:cs="Tahoma"/>
          <w:sz w:val="16"/>
          <w:szCs w:val="16"/>
        </w:rPr>
        <w:t xml:space="preserve">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F905B4" w:rsidRPr="00F905B4">
        <w:rPr>
          <w:rFonts w:ascii="Tahoma" w:hAnsi="Tahoma" w:cs="Tahoma"/>
          <w:b/>
          <w:sz w:val="16"/>
          <w:szCs w:val="16"/>
        </w:rPr>
        <w:t>ZP/DK-25/19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F905B4" w:rsidRPr="00AF2CA7" w:rsidTr="006D7E41">
        <w:tc>
          <w:tcPr>
            <w:tcW w:w="1134" w:type="dxa"/>
          </w:tcPr>
          <w:p w:rsidR="00F905B4" w:rsidRPr="00AF2CA7" w:rsidRDefault="00F905B4" w:rsidP="006D7E4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F905B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F905B4" w:rsidRPr="00AF2CA7" w:rsidRDefault="00F905B4" w:rsidP="006D7E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F905B4">
              <w:rPr>
                <w:rFonts w:ascii="Tahoma" w:hAnsi="Tahoma" w:cs="Tahoma"/>
                <w:sz w:val="16"/>
                <w:szCs w:val="16"/>
              </w:rPr>
              <w:t>Dostawa komputera stacjonarnego dla Wydziału Elektrycznego Politechniki Częstochowskiej</w:t>
            </w:r>
          </w:p>
          <w:p w:rsidR="00F905B4" w:rsidRPr="00AF2CA7" w:rsidRDefault="00F905B4" w:rsidP="006D7E41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905B4" w:rsidRPr="00AF2CA7" w:rsidRDefault="00F905B4" w:rsidP="006D7E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F905B4" w:rsidRPr="00AF2CA7" w:rsidRDefault="00F905B4" w:rsidP="006D7E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F905B4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F905B4" w:rsidRPr="00AF2CA7" w:rsidRDefault="00F905B4" w:rsidP="006D7E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F905B4" w:rsidRPr="00AF2CA7" w:rsidRDefault="00F905B4" w:rsidP="006D7E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F905B4" w:rsidRPr="00AF2CA7" w:rsidRDefault="00F905B4" w:rsidP="006D7E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F905B4" w:rsidRPr="00AF2CA7" w:rsidRDefault="00F905B4" w:rsidP="006D7E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F905B4" w:rsidRPr="00AF2CA7" w:rsidRDefault="00F905B4" w:rsidP="006D7E4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F905B4" w:rsidRPr="00AF2CA7" w:rsidRDefault="00F905B4" w:rsidP="006D7E4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F905B4" w:rsidRPr="00AF2CA7" w:rsidRDefault="00F905B4" w:rsidP="006D7E41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F905B4" w:rsidRPr="00AF2CA7" w:rsidRDefault="00F905B4" w:rsidP="006D7E4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 w:rsidRPr="00AF2CA7">
        <w:rPr>
          <w:rFonts w:ascii="Tahoma" w:hAnsi="Tahoma" w:cs="Tahoma"/>
          <w:sz w:val="16"/>
          <w:szCs w:val="16"/>
        </w:rPr>
        <w:t>produk</w:t>
      </w:r>
      <w:proofErr w:type="spellEnd"/>
      <w:r w:rsidRPr="00AF2CA7"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2B013F">
      <w:pPr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3ED" w:rsidRDefault="00F723ED">
      <w:r>
        <w:separator/>
      </w:r>
    </w:p>
  </w:endnote>
  <w:endnote w:type="continuationSeparator" w:id="0">
    <w:p w:rsidR="00F723ED" w:rsidRDefault="00F72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5B4" w:rsidRDefault="00F905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B83476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5B4" w:rsidRDefault="00F905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3ED" w:rsidRDefault="00F723ED">
      <w:r>
        <w:separator/>
      </w:r>
    </w:p>
  </w:footnote>
  <w:footnote w:type="continuationSeparator" w:id="0">
    <w:p w:rsidR="00F723ED" w:rsidRDefault="00F723ED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5B4" w:rsidRDefault="00F905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5B4" w:rsidRDefault="00F905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5B4" w:rsidRDefault="00F905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23ED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5128F"/>
    <w:rsid w:val="007721A3"/>
    <w:rsid w:val="00834F16"/>
    <w:rsid w:val="009739A3"/>
    <w:rsid w:val="00974624"/>
    <w:rsid w:val="00AB288E"/>
    <w:rsid w:val="00AF2CA7"/>
    <w:rsid w:val="00B21345"/>
    <w:rsid w:val="00B80988"/>
    <w:rsid w:val="00B83476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F46EEC"/>
    <w:rsid w:val="00F52B87"/>
    <w:rsid w:val="00F723ED"/>
    <w:rsid w:val="00F90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2A4E1C"/>
  <w15:chartTrackingRefBased/>
  <w15:docId w15:val="{9183ACD0-5702-40E0-98D4-DDB6A499F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E5D5725-0FD9-4D6B-9996-5B7E2146C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366</Words>
  <Characters>2954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2019-07-23T08:11:00Z</dcterms:created>
  <dcterms:modified xsi:type="dcterms:W3CDTF">2019-07-23T08:11:00Z</dcterms:modified>
</cp:coreProperties>
</file>