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E7390" w:rsidRPr="007E7390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E7390" w:rsidRPr="007E7390">
        <w:rPr>
          <w:rFonts w:ascii="Times New Roman" w:hAnsi="Times New Roman"/>
          <w:b/>
        </w:rPr>
        <w:t>ZP/D-21/A/19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E7390" w:rsidRPr="007E739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E7390" w:rsidRPr="007E739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E7390" w:rsidRPr="007E739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E7390" w:rsidRPr="007E739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E7390" w:rsidRPr="007E7390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E7390" w:rsidRPr="007E7390">
        <w:rPr>
          <w:rFonts w:ascii="Times New Roman" w:hAnsi="Times New Roman"/>
        </w:rPr>
        <w:t>(</w:t>
      </w:r>
      <w:proofErr w:type="spellStart"/>
      <w:r w:rsidR="007E7390" w:rsidRPr="007E7390">
        <w:rPr>
          <w:rFonts w:ascii="Times New Roman" w:hAnsi="Times New Roman"/>
        </w:rPr>
        <w:t>t.j</w:t>
      </w:r>
      <w:proofErr w:type="spellEnd"/>
      <w:r w:rsidR="007E7390" w:rsidRPr="007E7390">
        <w:rPr>
          <w:rFonts w:ascii="Times New Roman" w:hAnsi="Times New Roman"/>
        </w:rPr>
        <w:t xml:space="preserve">. Dz. U. z  2018 r. poz. 1986 z </w:t>
      </w:r>
      <w:proofErr w:type="spellStart"/>
      <w:r w:rsidR="007E7390" w:rsidRPr="007E7390">
        <w:rPr>
          <w:rFonts w:ascii="Times New Roman" w:hAnsi="Times New Roman"/>
        </w:rPr>
        <w:t>późn</w:t>
      </w:r>
      <w:proofErr w:type="spellEnd"/>
      <w:r w:rsidR="007E7390" w:rsidRPr="007E7390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A20410" w:rsidRDefault="006F0034" w:rsidP="00A20410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E7390" w:rsidRPr="007E7390">
        <w:rPr>
          <w:rFonts w:ascii="Times New Roman" w:hAnsi="Times New Roman"/>
          <w:b/>
        </w:rPr>
        <w:t>Dostawa 4 szt. robotów mobilnych z czujnikami w ramach projektu ,,Regionalna Inicjatywa Doskonałości w Dyscyplinach Informatyki, Elektrotechniki, Elektroniki, Automatyki i Robotyki na Politechnice Częstochowskiej"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E7390" w:rsidRPr="007E7390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A20410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75BC" w:rsidRDefault="005675BC" w:rsidP="0038231F">
      <w:pPr>
        <w:spacing w:after="0" w:line="240" w:lineRule="auto"/>
      </w:pPr>
      <w:r>
        <w:separator/>
      </w:r>
    </w:p>
  </w:endnote>
  <w:endnote w:type="continuationSeparator" w:id="0">
    <w:p w:rsidR="005675BC" w:rsidRDefault="005675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390" w:rsidRDefault="007E739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2041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2041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390" w:rsidRDefault="007E73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75BC" w:rsidRDefault="005675BC" w:rsidP="0038231F">
      <w:pPr>
        <w:spacing w:after="0" w:line="240" w:lineRule="auto"/>
      </w:pPr>
      <w:r>
        <w:separator/>
      </w:r>
    </w:p>
  </w:footnote>
  <w:footnote w:type="continuationSeparator" w:id="0">
    <w:p w:rsidR="005675BC" w:rsidRDefault="005675B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390" w:rsidRDefault="007E73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390" w:rsidRDefault="00A20410">
    <w:pPr>
      <w:pStyle w:val="Nagwek"/>
    </w:pPr>
    <w:r w:rsidRPr="00B860B2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390" w:rsidRDefault="007E73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75B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75BC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7390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041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DE12A12-2B40-47FE-87DF-32DEFFB1B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80B06-8A6D-4275-B354-159CBF80C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2019-07-26T12:14:00Z</cp:lastPrinted>
  <dcterms:created xsi:type="dcterms:W3CDTF">2019-07-26T12:14:00Z</dcterms:created>
  <dcterms:modified xsi:type="dcterms:W3CDTF">2019-07-26T12:14:00Z</dcterms:modified>
</cp:coreProperties>
</file>