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F5735" w:rsidRPr="00FF573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5735" w:rsidRPr="00FF5735">
        <w:rPr>
          <w:b/>
          <w:sz w:val="24"/>
        </w:rPr>
        <w:t>ZP/D-21/A/19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5735" w:rsidRPr="00FF5735">
        <w:rPr>
          <w:b/>
        </w:rPr>
        <w:t>przetarg nieograniczony</w:t>
      </w:r>
      <w:r w:rsidR="00753DC1">
        <w:t xml:space="preserve"> na:</w:t>
      </w:r>
    </w:p>
    <w:p w:rsidR="0000184A" w:rsidRDefault="00FF57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5735">
        <w:rPr>
          <w:b/>
          <w:sz w:val="24"/>
          <w:szCs w:val="24"/>
        </w:rPr>
        <w:t>Dostawa 4 szt. robotów mobilnych z czujnikami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5735" w:rsidRPr="00FF573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5735" w:rsidRPr="00FF5735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5735" w:rsidRPr="00FF573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BCC" w:rsidRDefault="006B4BCC">
      <w:r>
        <w:separator/>
      </w:r>
    </w:p>
  </w:endnote>
  <w:endnote w:type="continuationSeparator" w:id="0">
    <w:p w:rsidR="006B4BCC" w:rsidRDefault="006B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3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3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35" w:rsidRDefault="00FF57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BCC" w:rsidRDefault="006B4BCC">
      <w:r>
        <w:separator/>
      </w:r>
    </w:p>
  </w:footnote>
  <w:footnote w:type="continuationSeparator" w:id="0">
    <w:p w:rsidR="006B4BCC" w:rsidRDefault="006B4BC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35" w:rsidRDefault="00FF57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35" w:rsidRDefault="00390364">
    <w:pPr>
      <w:pStyle w:val="Nagwek"/>
    </w:pPr>
    <w:r w:rsidRPr="003304B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390364" w:rsidRDefault="00390364">
    <w:pPr>
      <w:pStyle w:val="Nagwek"/>
    </w:pPr>
  </w:p>
  <w:p w:rsidR="00390364" w:rsidRDefault="00390364">
    <w:pPr>
      <w:pStyle w:val="Nagwek"/>
    </w:pPr>
  </w:p>
  <w:p w:rsidR="00390364" w:rsidRDefault="00390364">
    <w:pPr>
      <w:pStyle w:val="Nagwek"/>
    </w:pPr>
  </w:p>
  <w:p w:rsidR="00390364" w:rsidRDefault="003903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35" w:rsidRDefault="00FF57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BC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036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4BCC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B3C889-D52E-43AE-A97F-20C74F42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90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0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89158-32E8-4548-84B9-F470E816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2019-07-26T12:13:00Z</cp:lastPrinted>
  <dcterms:created xsi:type="dcterms:W3CDTF">2019-07-26T12:13:00Z</dcterms:created>
  <dcterms:modified xsi:type="dcterms:W3CDTF">2019-07-26T12:13:00Z</dcterms:modified>
</cp:coreProperties>
</file>