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616D99">
      <w:pPr>
        <w:rPr>
          <w:b/>
          <w:bCs/>
          <w:sz w:val="24"/>
        </w:rPr>
      </w:pPr>
      <w:r w:rsidRPr="00616D99">
        <w:rPr>
          <w:b/>
          <w:bCs/>
          <w:sz w:val="24"/>
        </w:rPr>
        <w:t>Politechnika Częstochowska</w:t>
      </w:r>
    </w:p>
    <w:p w:rsidR="00EF1037" w:rsidRDefault="00616D99">
      <w:pPr>
        <w:rPr>
          <w:b/>
          <w:bCs/>
          <w:sz w:val="24"/>
        </w:rPr>
      </w:pPr>
      <w:r w:rsidRPr="00616D99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616D99">
        <w:rPr>
          <w:b/>
          <w:bCs/>
          <w:sz w:val="24"/>
        </w:rPr>
        <w:t>69</w:t>
      </w:r>
    </w:p>
    <w:p w:rsidR="00EF1037" w:rsidRDefault="00616D99">
      <w:pPr>
        <w:rPr>
          <w:b/>
          <w:bCs/>
          <w:sz w:val="24"/>
        </w:rPr>
      </w:pPr>
      <w:r w:rsidRPr="00616D99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616D99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AD45A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RK - </w:t>
      </w:r>
      <w:r w:rsidR="00B604F4">
        <w:rPr>
          <w:b/>
          <w:bCs/>
          <w:sz w:val="24"/>
        </w:rPr>
        <w:t xml:space="preserve">409 </w:t>
      </w:r>
      <w:bookmarkStart w:id="0" w:name="_GoBack"/>
      <w:bookmarkEnd w:id="0"/>
      <w:r>
        <w:rPr>
          <w:b/>
          <w:bCs/>
          <w:sz w:val="24"/>
        </w:rPr>
        <w:t>/19</w:t>
      </w:r>
      <w:r w:rsidR="00EF1037">
        <w:rPr>
          <w:sz w:val="24"/>
        </w:rPr>
        <w:tab/>
        <w:t xml:space="preserve"> </w:t>
      </w:r>
      <w:r w:rsidR="00616D99" w:rsidRPr="00616D99">
        <w:rPr>
          <w:sz w:val="24"/>
        </w:rPr>
        <w:t>Częstochowa</w:t>
      </w:r>
      <w:r w:rsidR="00EF1037">
        <w:rPr>
          <w:sz w:val="24"/>
        </w:rPr>
        <w:t xml:space="preserve"> dnia: </w:t>
      </w:r>
      <w:r>
        <w:rPr>
          <w:sz w:val="24"/>
        </w:rPr>
        <w:t>2019-07-26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AD45AC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w sprawie SIWZ, </w:t>
      </w:r>
      <w:r w:rsidR="00EF1037"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AD45AC">
        <w:rPr>
          <w:rFonts w:ascii="Times New Roman" w:hAnsi="Times New Roman"/>
        </w:rPr>
        <w:t xml:space="preserve"> oraz POWIADOMIENIE o przedłużeniu terminu składania ofert</w:t>
      </w:r>
    </w:p>
    <w:p w:rsidR="00EF1037" w:rsidRPr="00AD45AC" w:rsidRDefault="00EF1037" w:rsidP="00AD45AC">
      <w:pPr>
        <w:spacing w:line="360" w:lineRule="auto"/>
        <w:jc w:val="both"/>
        <w:rPr>
          <w:i/>
          <w:sz w:val="24"/>
        </w:rPr>
      </w:pPr>
    </w:p>
    <w:p w:rsidR="00EF1037" w:rsidRDefault="00AD45AC" w:rsidP="00AD45AC">
      <w:pPr>
        <w:pStyle w:val="Tekstpodstawowy"/>
        <w:rPr>
          <w:i/>
        </w:rPr>
      </w:pPr>
      <w:r w:rsidRPr="00AD45AC">
        <w:rPr>
          <w:i/>
        </w:rPr>
        <w:tab/>
        <w:t>Szanowni Państwo,</w:t>
      </w:r>
    </w:p>
    <w:p w:rsidR="00AD45AC" w:rsidRDefault="00AD45AC" w:rsidP="00AD45AC">
      <w:pPr>
        <w:pStyle w:val="Tekstpodstawowy"/>
      </w:pPr>
      <w: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>
        <w:t>t.j</w:t>
      </w:r>
      <w:proofErr w:type="spellEnd"/>
      <w:r>
        <w:t xml:space="preserve">. Dz.U. z 2018 r. poz. 1986 z </w:t>
      </w:r>
      <w:proofErr w:type="spellStart"/>
      <w:r>
        <w:t>późn</w:t>
      </w:r>
      <w:proofErr w:type="spellEnd"/>
      <w:r>
        <w:t xml:space="preserve">. zm.) w trybie </w:t>
      </w:r>
      <w:r w:rsidRPr="00AD45AC">
        <w:rPr>
          <w:b/>
        </w:rPr>
        <w:t>przetarg nieograniczony</w:t>
      </w:r>
      <w:r>
        <w:t xml:space="preserve"> na: </w:t>
      </w:r>
    </w:p>
    <w:p w:rsidR="00AD45AC" w:rsidRDefault="00AD45AC" w:rsidP="00AD45AC">
      <w:pPr>
        <w:pStyle w:val="Tekstpodstawowy"/>
      </w:pPr>
    </w:p>
    <w:p w:rsidR="00AD45AC" w:rsidRDefault="00AD45AC" w:rsidP="00AD45AC">
      <w:pPr>
        <w:pStyle w:val="Tekstpodstawowy"/>
        <w:rPr>
          <w:b/>
        </w:rPr>
      </w:pPr>
      <w:r w:rsidRPr="00AD45AC">
        <w:rPr>
          <w:b/>
        </w:rPr>
        <w:t>Dostawa skaningowego mikroskopu elektronowego (SEM) w ramach projektu ,,Regionalna Inicjatywa Doskonałości w Dyscyplinach Informatyki, Elektrotechniki, Elektroniki, Automatyki i Robotyki na Politechnice Częstochowskiej”</w:t>
      </w:r>
      <w:r w:rsidRPr="00AD45AC">
        <w:t>,</w:t>
      </w:r>
      <w:r>
        <w:t xml:space="preserve"> </w:t>
      </w:r>
      <w:proofErr w:type="spellStart"/>
      <w:r>
        <w:t>spr</w:t>
      </w:r>
      <w:proofErr w:type="spellEnd"/>
      <w:r>
        <w:t xml:space="preserve">. nr rej.                              </w:t>
      </w:r>
      <w:r w:rsidRPr="00AD45AC">
        <w:rPr>
          <w:b/>
        </w:rPr>
        <w:t>ZP/D-19/A/19</w:t>
      </w:r>
    </w:p>
    <w:p w:rsidR="00AD45AC" w:rsidRPr="00AD45AC" w:rsidRDefault="00AD45AC" w:rsidP="00AD45AC">
      <w:pPr>
        <w:pStyle w:val="Tekstpodstawowy"/>
      </w:pPr>
      <w:r w:rsidRPr="00AD45AC">
        <w:t>Treść wspomnianej prośby jest następująca:</w:t>
      </w:r>
    </w:p>
    <w:p w:rsidR="00AD45AC" w:rsidRDefault="00AD45AC" w:rsidP="00AD45AC">
      <w:pPr>
        <w:pStyle w:val="Tekstpodstawowy"/>
        <w:rPr>
          <w:b/>
          <w:u w:val="single"/>
        </w:rPr>
      </w:pPr>
    </w:p>
    <w:p w:rsidR="00AD45AC" w:rsidRPr="00AD45AC" w:rsidRDefault="00AD45AC" w:rsidP="00AD45AC">
      <w:pPr>
        <w:pStyle w:val="Tekstpodstawowy"/>
        <w:rPr>
          <w:b/>
          <w:u w:val="single"/>
        </w:rPr>
      </w:pPr>
      <w:r w:rsidRPr="00AD45AC">
        <w:rPr>
          <w:b/>
          <w:u w:val="single"/>
        </w:rPr>
        <w:t>PYTANIE 1:</w:t>
      </w:r>
    </w:p>
    <w:p w:rsidR="00AD45AC" w:rsidRPr="00AD45AC" w:rsidRDefault="00AD45AC" w:rsidP="00AD45AC">
      <w:pPr>
        <w:shd w:val="clear" w:color="auto" w:fill="FDFDFD"/>
        <w:spacing w:line="276" w:lineRule="auto"/>
        <w:jc w:val="both"/>
        <w:rPr>
          <w:color w:val="000000"/>
          <w:sz w:val="24"/>
          <w:szCs w:val="24"/>
        </w:rPr>
      </w:pPr>
      <w:r w:rsidRPr="00AD45AC">
        <w:rPr>
          <w:color w:val="000000"/>
          <w:sz w:val="24"/>
          <w:szCs w:val="24"/>
        </w:rPr>
        <w:t>Zamawiający wymaga, aby zamówienie zostało zrealizowane w terminie 30 dni od daty udzielenia zamówienia. Czy Zamawiający dopuszcza termin realizacji zamówienia do 90 dni od daty udzielenia zamówienia?</w:t>
      </w:r>
    </w:p>
    <w:p w:rsidR="00AD45AC" w:rsidRPr="00AD45AC" w:rsidRDefault="00AD45AC" w:rsidP="00AD45AC">
      <w:pPr>
        <w:shd w:val="clear" w:color="auto" w:fill="FDFDFD"/>
        <w:spacing w:line="276" w:lineRule="auto"/>
        <w:jc w:val="both"/>
        <w:rPr>
          <w:color w:val="000000"/>
          <w:sz w:val="24"/>
          <w:szCs w:val="24"/>
        </w:rPr>
      </w:pPr>
      <w:r w:rsidRPr="00AD45AC">
        <w:rPr>
          <w:color w:val="000000"/>
          <w:sz w:val="24"/>
          <w:szCs w:val="24"/>
        </w:rPr>
        <w:t>Uzasadnienie:</w:t>
      </w:r>
    </w:p>
    <w:p w:rsidR="00AD45AC" w:rsidRPr="00AD45AC" w:rsidRDefault="00AD45AC" w:rsidP="00AD45AC">
      <w:pPr>
        <w:shd w:val="clear" w:color="auto" w:fill="FDFDFD"/>
        <w:spacing w:line="276" w:lineRule="auto"/>
        <w:jc w:val="both"/>
        <w:rPr>
          <w:color w:val="000000"/>
          <w:sz w:val="24"/>
          <w:szCs w:val="24"/>
        </w:rPr>
      </w:pPr>
      <w:r w:rsidRPr="00AD45AC">
        <w:rPr>
          <w:color w:val="000000"/>
          <w:sz w:val="24"/>
          <w:szCs w:val="24"/>
        </w:rPr>
        <w:t>Oferowany przez nas skaningowy mikroskop elektronowy jest urządzeniem o bardzo wysokim zaawansowaniu technologicznym. Cykl produkcyjny takiego urządzenia wynosi do 3 miesięcy, toteż standardowy termin realizacji dostawy takiego mikroskopu od momentu jego zamówienia u producenta wynosi do 3 miesięcy.</w:t>
      </w:r>
    </w:p>
    <w:p w:rsidR="00AD45AC" w:rsidRPr="00AD45AC" w:rsidRDefault="00AD45AC" w:rsidP="00AD45AC">
      <w:pPr>
        <w:spacing w:line="276" w:lineRule="auto"/>
        <w:jc w:val="both"/>
        <w:rPr>
          <w:sz w:val="24"/>
          <w:szCs w:val="24"/>
        </w:rPr>
      </w:pPr>
    </w:p>
    <w:p w:rsidR="00AD45AC" w:rsidRPr="00AD45AC" w:rsidRDefault="00AD45AC" w:rsidP="00AD45AC">
      <w:pPr>
        <w:shd w:val="clear" w:color="auto" w:fill="FDFDFD"/>
        <w:spacing w:line="276" w:lineRule="auto"/>
        <w:jc w:val="both"/>
        <w:rPr>
          <w:color w:val="000000"/>
          <w:sz w:val="24"/>
          <w:szCs w:val="24"/>
        </w:rPr>
      </w:pPr>
      <w:r w:rsidRPr="00AD45AC">
        <w:rPr>
          <w:color w:val="000000"/>
          <w:sz w:val="24"/>
          <w:szCs w:val="24"/>
        </w:rPr>
        <w:t>W związku z powyższa argumentacją prosimy o pozytywną odpowiedź na wyżej zadane pytania.</w:t>
      </w:r>
    </w:p>
    <w:p w:rsidR="00AD45AC" w:rsidRDefault="00AD45AC" w:rsidP="00AD45AC">
      <w:pPr>
        <w:pStyle w:val="Tekstpodstawowy"/>
      </w:pPr>
    </w:p>
    <w:p w:rsidR="00AD45AC" w:rsidRDefault="00AD45AC" w:rsidP="00AD45AC">
      <w:pPr>
        <w:pStyle w:val="Tekstpodstawowy"/>
      </w:pPr>
    </w:p>
    <w:p w:rsidR="00AD45AC" w:rsidRPr="00AD45AC" w:rsidRDefault="00AD45AC" w:rsidP="00AD45AC">
      <w:pPr>
        <w:pStyle w:val="Tekstpodstawowy"/>
        <w:rPr>
          <w:b/>
          <w:u w:val="single"/>
        </w:rPr>
      </w:pPr>
      <w:r w:rsidRPr="00AD45AC">
        <w:rPr>
          <w:b/>
          <w:u w:val="single"/>
        </w:rPr>
        <w:t>ODPOWIEDŹ 1:</w:t>
      </w:r>
    </w:p>
    <w:p w:rsidR="00AD45AC" w:rsidRDefault="008E3EB3" w:rsidP="00AD45AC">
      <w:pPr>
        <w:pStyle w:val="Tekstpodstawowy"/>
      </w:pPr>
      <w:r>
        <w:t xml:space="preserve">Zamawiający dopuszcza termin realizacji zamówienia do 90 dni od daty udzielenia zamówienia. </w:t>
      </w:r>
    </w:p>
    <w:p w:rsidR="008E3EB3" w:rsidRDefault="008E3EB3" w:rsidP="00AD45AC">
      <w:pPr>
        <w:pStyle w:val="Tekstpodstawowy"/>
      </w:pPr>
    </w:p>
    <w:p w:rsidR="008E3EB3" w:rsidRDefault="008E3EB3" w:rsidP="00AD45AC">
      <w:pPr>
        <w:pStyle w:val="Tekstpodstawowy"/>
      </w:pPr>
      <w:r>
        <w:t xml:space="preserve">W związku z powyższym Zamawiający </w:t>
      </w:r>
      <w:r w:rsidR="00D1628D">
        <w:t xml:space="preserve">zgodnie z art. 38 ust. 4 ustawy z dnia 29 stycznia 2004 roku Prawo Zamówień Publicznych (tj. Dz.U. z 2018 r. poz. 1986 z </w:t>
      </w:r>
      <w:proofErr w:type="spellStart"/>
      <w:r w:rsidR="00D1628D">
        <w:t>późn</w:t>
      </w:r>
      <w:proofErr w:type="spellEnd"/>
      <w:r w:rsidR="00D1628D">
        <w:t xml:space="preserve">. zm.) </w:t>
      </w:r>
      <w:r>
        <w:t xml:space="preserve">dokonuje zmiany w Specyfikacji Istotnych Warunków Zamówienia w następujący sposób: </w:t>
      </w:r>
    </w:p>
    <w:p w:rsidR="00D1628D" w:rsidRDefault="00D1628D" w:rsidP="00AD45AC">
      <w:pPr>
        <w:pStyle w:val="Tekstpodstawowy"/>
      </w:pPr>
    </w:p>
    <w:p w:rsidR="00D1628D" w:rsidRPr="00D1628D" w:rsidRDefault="00D1628D" w:rsidP="00AD45AC">
      <w:pPr>
        <w:pStyle w:val="Tekstpodstawowy"/>
        <w:rPr>
          <w:b/>
          <w:u w:val="single"/>
        </w:rPr>
      </w:pPr>
      <w:r w:rsidRPr="00D1628D">
        <w:rPr>
          <w:b/>
          <w:u w:val="single"/>
        </w:rPr>
        <w:t xml:space="preserve">BYŁO: </w:t>
      </w:r>
    </w:p>
    <w:p w:rsidR="00D1628D" w:rsidRPr="00D1628D" w:rsidRDefault="00D1628D" w:rsidP="00AD45AC">
      <w:pPr>
        <w:pStyle w:val="Tekstpodstawowy"/>
        <w:rPr>
          <w:b/>
        </w:rPr>
      </w:pPr>
      <w:r w:rsidRPr="00D1628D">
        <w:rPr>
          <w:b/>
        </w:rPr>
        <w:t>5. TERMIN WYKONANIA ZAMÓWIENIA</w:t>
      </w:r>
    </w:p>
    <w:p w:rsidR="00D1628D" w:rsidRDefault="00D1628D" w:rsidP="00AD45AC">
      <w:pPr>
        <w:pStyle w:val="Tekstpodstawowy"/>
      </w:pPr>
      <w:r>
        <w:t xml:space="preserve">5.1. Zamówienie musi zostać zrealizowane w terminie: </w:t>
      </w:r>
      <w:r w:rsidRPr="00D1628D">
        <w:rPr>
          <w:b/>
        </w:rPr>
        <w:t>30 dni od daty udzielenia zamówienia.</w:t>
      </w:r>
      <w:r>
        <w:t xml:space="preserve"> </w:t>
      </w:r>
    </w:p>
    <w:p w:rsidR="00D1628D" w:rsidRPr="00D1628D" w:rsidRDefault="00D1628D" w:rsidP="00AD45AC">
      <w:pPr>
        <w:pStyle w:val="Tekstpodstawowy"/>
        <w:rPr>
          <w:b/>
          <w:u w:val="single"/>
        </w:rPr>
      </w:pPr>
    </w:p>
    <w:p w:rsidR="00D1628D" w:rsidRPr="00D1628D" w:rsidRDefault="00D1628D" w:rsidP="00AD45AC">
      <w:pPr>
        <w:pStyle w:val="Tekstpodstawowy"/>
        <w:rPr>
          <w:b/>
          <w:u w:val="single"/>
        </w:rPr>
      </w:pPr>
      <w:r w:rsidRPr="00D1628D">
        <w:rPr>
          <w:b/>
          <w:u w:val="single"/>
        </w:rPr>
        <w:t xml:space="preserve">JEST: </w:t>
      </w:r>
    </w:p>
    <w:p w:rsidR="00D1628D" w:rsidRPr="00D1628D" w:rsidRDefault="00D1628D" w:rsidP="00D1628D">
      <w:pPr>
        <w:pStyle w:val="Tekstpodstawowy"/>
        <w:rPr>
          <w:b/>
        </w:rPr>
      </w:pPr>
      <w:r w:rsidRPr="00D1628D">
        <w:rPr>
          <w:b/>
        </w:rPr>
        <w:t>5. TERMIN WYKONANIA ZAMÓWIENIA</w:t>
      </w:r>
    </w:p>
    <w:p w:rsidR="00D1628D" w:rsidRDefault="00D1628D" w:rsidP="00D1628D">
      <w:pPr>
        <w:pStyle w:val="Tekstpodstawowy"/>
      </w:pPr>
      <w:r>
        <w:t xml:space="preserve">5.1. Zamówienie musi zostać zrealizowane w terminie: </w:t>
      </w:r>
      <w:r w:rsidRPr="00D1628D">
        <w:rPr>
          <w:b/>
        </w:rPr>
        <w:t>90 dni od daty udzielenia zamówienia.</w:t>
      </w:r>
      <w:r>
        <w:t xml:space="preserve"> </w:t>
      </w:r>
    </w:p>
    <w:p w:rsidR="00D1628D" w:rsidRDefault="00D1628D" w:rsidP="00AD45AC">
      <w:pPr>
        <w:pStyle w:val="Tekstpodstawowy"/>
      </w:pPr>
    </w:p>
    <w:p w:rsidR="00DF5F48" w:rsidRDefault="00DF5F48" w:rsidP="00AD45AC">
      <w:pPr>
        <w:pStyle w:val="Tekstpodstawowy"/>
      </w:pPr>
    </w:p>
    <w:p w:rsidR="00DF5F48" w:rsidRPr="00DF5F48" w:rsidRDefault="00DF5F48" w:rsidP="00AD45AC">
      <w:pPr>
        <w:pStyle w:val="Tekstpodstawowy"/>
        <w:rPr>
          <w:b/>
          <w:u w:val="single"/>
        </w:rPr>
      </w:pPr>
    </w:p>
    <w:p w:rsidR="00DF5F48" w:rsidRPr="00DF5F48" w:rsidRDefault="00DF5F48" w:rsidP="00AD45AC">
      <w:pPr>
        <w:pStyle w:val="Tekstpodstawowy"/>
        <w:rPr>
          <w:b/>
          <w:u w:val="single"/>
        </w:rPr>
      </w:pPr>
      <w:r w:rsidRPr="00DF5F48">
        <w:rPr>
          <w:b/>
          <w:u w:val="single"/>
        </w:rPr>
        <w:t>PYTANIE 2:</w:t>
      </w:r>
    </w:p>
    <w:p w:rsidR="00DF5F48" w:rsidRPr="00DF5F48" w:rsidRDefault="00DF5F48" w:rsidP="00DF5F48">
      <w:pPr>
        <w:shd w:val="clear" w:color="auto" w:fill="FDFDFD"/>
        <w:spacing w:before="100" w:beforeAutospacing="1" w:after="100" w:afterAutospacing="1" w:line="276" w:lineRule="auto"/>
        <w:jc w:val="both"/>
        <w:rPr>
          <w:color w:val="000000"/>
          <w:sz w:val="24"/>
          <w:szCs w:val="24"/>
        </w:rPr>
      </w:pPr>
      <w:r w:rsidRPr="00DF5F48">
        <w:rPr>
          <w:color w:val="000000"/>
          <w:sz w:val="24"/>
          <w:szCs w:val="24"/>
        </w:rPr>
        <w:t xml:space="preserve">Czy dopuszczają Państwo zakup skaningowego mikroskopu elektronowego o standardowej gorącej katodzie (dziale) wolframowej o rozdzielczości optyki elektronowej ok. 3,5 </w:t>
      </w:r>
      <w:proofErr w:type="spellStart"/>
      <w:r w:rsidRPr="00DF5F48">
        <w:rPr>
          <w:color w:val="000000"/>
          <w:sz w:val="24"/>
          <w:szCs w:val="24"/>
        </w:rPr>
        <w:t>nm</w:t>
      </w:r>
      <w:proofErr w:type="spellEnd"/>
      <w:r w:rsidRPr="00DF5F48">
        <w:rPr>
          <w:color w:val="000000"/>
          <w:sz w:val="24"/>
          <w:szCs w:val="24"/>
        </w:rPr>
        <w:t>, będąc świadomym, że rozwiązanie takie zapewnia uzyskiwanie poprawnych obrazów do wartości powiększenia ok. 100.000x i jednocześnie nie generuje wysokich kosztów wymiany działa (do kilkudziesięciu tysięcy złotych). Standardowa katoda do urządzenia które polecam kosztuje 200 – 300 zł. I pracuje min. 100h.</w:t>
      </w:r>
    </w:p>
    <w:p w:rsidR="00DF5F48" w:rsidRPr="00DF5F48" w:rsidRDefault="00DF5F48" w:rsidP="00AD45AC">
      <w:pPr>
        <w:pStyle w:val="Tekstpodstawowy"/>
        <w:rPr>
          <w:b/>
          <w:u w:val="single"/>
        </w:rPr>
      </w:pPr>
      <w:r w:rsidRPr="00DF5F48">
        <w:rPr>
          <w:b/>
          <w:u w:val="single"/>
        </w:rPr>
        <w:t>ODPOWIEDŹ 2:</w:t>
      </w:r>
    </w:p>
    <w:p w:rsidR="00DF5F48" w:rsidRDefault="00DF5F48" w:rsidP="00AD45AC">
      <w:pPr>
        <w:pStyle w:val="Tekstpodstawowy"/>
      </w:pPr>
      <w:r>
        <w:t xml:space="preserve">Zamawiający nie dopuszcza mikroskopu skaningowego o podanych wyżej parametrach. </w:t>
      </w:r>
    </w:p>
    <w:p w:rsidR="00DF5F48" w:rsidRDefault="00DF5F48" w:rsidP="00AD45AC">
      <w:pPr>
        <w:pStyle w:val="Tekstpodstawowy"/>
      </w:pPr>
    </w:p>
    <w:p w:rsidR="00DF5F48" w:rsidRDefault="00DF5F48" w:rsidP="00AD45AC">
      <w:pPr>
        <w:pStyle w:val="Tekstpodstawowy"/>
      </w:pPr>
    </w:p>
    <w:p w:rsidR="00DF5F48" w:rsidRDefault="00DF5F48" w:rsidP="00AD45AC">
      <w:pPr>
        <w:pStyle w:val="Tekstpodstawowy"/>
      </w:pPr>
    </w:p>
    <w:p w:rsidR="00DF5F48" w:rsidRDefault="00DF5F48" w:rsidP="00AD45AC">
      <w:pPr>
        <w:pStyle w:val="Tekstpodstawowy"/>
        <w:rPr>
          <w:b/>
          <w:u w:val="single"/>
        </w:rPr>
      </w:pPr>
    </w:p>
    <w:p w:rsidR="00DF5F48" w:rsidRPr="00DF5F48" w:rsidRDefault="00DF5F48" w:rsidP="00AD45AC">
      <w:pPr>
        <w:pStyle w:val="Tekstpodstawowy"/>
        <w:rPr>
          <w:b/>
          <w:u w:val="single"/>
        </w:rPr>
      </w:pPr>
      <w:r w:rsidRPr="00DF5F48">
        <w:rPr>
          <w:b/>
          <w:u w:val="single"/>
        </w:rPr>
        <w:t>PYTANIE 3:</w:t>
      </w:r>
    </w:p>
    <w:p w:rsidR="00DF5F48" w:rsidRDefault="00DF5F48" w:rsidP="00DF5F48">
      <w:pPr>
        <w:shd w:val="clear" w:color="auto" w:fill="FDFDFD"/>
        <w:spacing w:before="100" w:beforeAutospacing="1" w:after="100" w:afterAutospacing="1"/>
        <w:jc w:val="both"/>
        <w:rPr>
          <w:color w:val="000000"/>
          <w:sz w:val="24"/>
          <w:szCs w:val="24"/>
        </w:rPr>
      </w:pPr>
      <w:r w:rsidRPr="00DF5F48">
        <w:rPr>
          <w:color w:val="000000"/>
          <w:sz w:val="24"/>
          <w:szCs w:val="24"/>
        </w:rPr>
        <w:t>Czy dopuszczają Państwo zakup kilkuletniego mikroskopu standardowego lub wysokorozdzielczego z emiterem polowym z pełną lub przedłużoną gwarancją i nowym działem elektronowym?</w:t>
      </w:r>
    </w:p>
    <w:p w:rsidR="00DF5F48" w:rsidRPr="00DF5F48" w:rsidRDefault="00DF5F48" w:rsidP="00DF5F48">
      <w:pPr>
        <w:shd w:val="clear" w:color="auto" w:fill="FDFDFD"/>
        <w:spacing w:before="100" w:beforeAutospacing="1" w:after="100" w:afterAutospacing="1"/>
        <w:jc w:val="both"/>
        <w:rPr>
          <w:b/>
          <w:color w:val="000000"/>
          <w:sz w:val="24"/>
          <w:szCs w:val="24"/>
          <w:u w:val="single"/>
        </w:rPr>
      </w:pPr>
      <w:r w:rsidRPr="00DF5F48">
        <w:rPr>
          <w:b/>
          <w:color w:val="000000"/>
          <w:sz w:val="24"/>
          <w:szCs w:val="24"/>
          <w:u w:val="single"/>
        </w:rPr>
        <w:t>ODPOWIEDŹ 3:</w:t>
      </w:r>
    </w:p>
    <w:p w:rsidR="00DF5F48" w:rsidRPr="00DF5F48" w:rsidRDefault="00DF5F48" w:rsidP="00DF5F48">
      <w:pPr>
        <w:shd w:val="clear" w:color="auto" w:fill="FDFDFD"/>
        <w:spacing w:before="100" w:beforeAutospacing="1" w:after="100" w:afterAutospacing="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nie dopuszcza zakupu kilkuletniego mikroskopu. Zamawiający wymaga mikroskopu wcześniej nieużywanego. </w:t>
      </w:r>
    </w:p>
    <w:p w:rsidR="00DF5F48" w:rsidRDefault="00DF5F48" w:rsidP="00AD45AC">
      <w:pPr>
        <w:pStyle w:val="Tekstpodstawowy"/>
      </w:pPr>
    </w:p>
    <w:p w:rsidR="00D45762" w:rsidRDefault="00D45762" w:rsidP="00AD45AC">
      <w:pPr>
        <w:pStyle w:val="Tekstpodstawowy"/>
      </w:pPr>
    </w:p>
    <w:p w:rsidR="00DF5F48" w:rsidRDefault="00DF5F48" w:rsidP="00AD45AC">
      <w:pPr>
        <w:pStyle w:val="Tekstpodstawowy"/>
      </w:pPr>
    </w:p>
    <w:p w:rsidR="00DF5F48" w:rsidRDefault="00DF5F48" w:rsidP="00AD45AC">
      <w:pPr>
        <w:pStyle w:val="Tekstpodstawowy"/>
      </w:pPr>
    </w:p>
    <w:p w:rsidR="00DF5F48" w:rsidRDefault="00DF5F48" w:rsidP="00AD45AC">
      <w:pPr>
        <w:pStyle w:val="Tekstpodstawowy"/>
      </w:pPr>
    </w:p>
    <w:p w:rsidR="00D45762" w:rsidRPr="00D45762" w:rsidRDefault="00D45762" w:rsidP="00D45762">
      <w:pPr>
        <w:pStyle w:val="Tekstpodstawowy"/>
      </w:pPr>
      <w:r w:rsidRPr="00D45762">
        <w:t xml:space="preserve">Z uwagi na powyższe, Zamawiający  </w:t>
      </w:r>
      <w:r w:rsidRPr="00D45762">
        <w:rPr>
          <w:b/>
        </w:rPr>
        <w:t>przedłuża term</w:t>
      </w:r>
      <w:r>
        <w:rPr>
          <w:b/>
        </w:rPr>
        <w:t>in składania ofert do dnia 06.08.2019 r. do godz. 11</w:t>
      </w:r>
      <w:r w:rsidRPr="00D45762">
        <w:rPr>
          <w:b/>
        </w:rPr>
        <w:t xml:space="preserve">:30. </w:t>
      </w:r>
      <w:r w:rsidRPr="00D45762">
        <w:t xml:space="preserve">Oferty należy składać w siedzibie Zamawiającego w pok. 28. </w:t>
      </w:r>
    </w:p>
    <w:p w:rsidR="00D45762" w:rsidRPr="00D45762" w:rsidRDefault="00D45762" w:rsidP="00D45762">
      <w:pPr>
        <w:pStyle w:val="Tekstpodstawowy"/>
      </w:pPr>
      <w:r w:rsidRPr="00D45762">
        <w:rPr>
          <w:b/>
        </w:rPr>
        <w:t>Otwarcie ofert na</w:t>
      </w:r>
      <w:r>
        <w:rPr>
          <w:b/>
        </w:rPr>
        <w:t>stąpi tego samego dnia tj. 06.08</w:t>
      </w:r>
      <w:r w:rsidRPr="00D45762">
        <w:rPr>
          <w:b/>
        </w:rPr>
        <w:t>.2019</w:t>
      </w:r>
      <w:r>
        <w:rPr>
          <w:b/>
        </w:rPr>
        <w:t xml:space="preserve"> r. o godz. 12:15</w:t>
      </w:r>
      <w:r w:rsidRPr="00D45762">
        <w:t xml:space="preserve"> w siedzibie Politechniki  Częstochowskiej przy ul. Dąbrowskiego 69, pok. 32.</w:t>
      </w:r>
    </w:p>
    <w:p w:rsidR="00D45762" w:rsidRDefault="00D45762" w:rsidP="00AD45AC">
      <w:pPr>
        <w:pStyle w:val="Tekstpodstawowy"/>
      </w:pPr>
    </w:p>
    <w:p w:rsidR="00D45762" w:rsidRDefault="00D45762" w:rsidP="00AD45AC">
      <w:pPr>
        <w:pStyle w:val="Tekstpodstawowy"/>
      </w:pPr>
      <w:r w:rsidRPr="00D45762">
        <w:t>Informujemy, że zgodnie z wymogiem art. 38 ust. 2 ustawy z dnia 29 stycznia 2004 roku Prawo Zamówień Publicznych (</w:t>
      </w:r>
      <w:proofErr w:type="spellStart"/>
      <w:r w:rsidRPr="00D45762">
        <w:t>t.j</w:t>
      </w:r>
      <w:proofErr w:type="spellEnd"/>
      <w:r w:rsidRPr="00D45762">
        <w:t>. Dz. U. z 2018 r. poz. 1986), stanowisko Zamawiającego zostało rozesłane do wszystkich wykonawców, którym przekazano SIWZ.</w:t>
      </w:r>
    </w:p>
    <w:p w:rsidR="00D45762" w:rsidRDefault="00D45762" w:rsidP="00AD45AC">
      <w:pPr>
        <w:pStyle w:val="Tekstpodstawowy"/>
      </w:pPr>
    </w:p>
    <w:p w:rsidR="00D45762" w:rsidRDefault="00D45762" w:rsidP="00D45762">
      <w:pPr>
        <w:pStyle w:val="Tekstpodstawowy"/>
        <w:jc w:val="right"/>
      </w:pPr>
      <w:r>
        <w:t>mgr Małgorzata Sierżant</w:t>
      </w:r>
    </w:p>
    <w:p w:rsidR="00D45762" w:rsidRDefault="00D45762" w:rsidP="00D45762">
      <w:pPr>
        <w:pStyle w:val="Tekstpodstawowy"/>
        <w:jc w:val="right"/>
      </w:pPr>
      <w:r>
        <w:t xml:space="preserve">Z-ca Kanclerza </w:t>
      </w:r>
    </w:p>
    <w:p w:rsidR="00D45762" w:rsidRPr="00AD45AC" w:rsidRDefault="00D45762" w:rsidP="00D45762">
      <w:pPr>
        <w:pStyle w:val="Tekstpodstawowy"/>
        <w:jc w:val="right"/>
      </w:pPr>
      <w:r>
        <w:t>Politechniki Częstochowskiej</w:t>
      </w:r>
    </w:p>
    <w:sectPr w:rsidR="00D45762" w:rsidRPr="00AD45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318" w:rsidRDefault="00331318">
      <w:r>
        <w:separator/>
      </w:r>
    </w:p>
  </w:endnote>
  <w:endnote w:type="continuationSeparator" w:id="0">
    <w:p w:rsidR="00331318" w:rsidRDefault="00331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B604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04F4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04F4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F5F4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318" w:rsidRDefault="00331318">
      <w:r>
        <w:separator/>
      </w:r>
    </w:p>
  </w:footnote>
  <w:footnote w:type="continuationSeparator" w:id="0">
    <w:p w:rsidR="00331318" w:rsidRDefault="00331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D99" w:rsidRDefault="00616D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D99" w:rsidRDefault="00B604F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D99" w:rsidRDefault="00616D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F1E0E"/>
    <w:multiLevelType w:val="multilevel"/>
    <w:tmpl w:val="7EE45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134581"/>
    <w:multiLevelType w:val="multilevel"/>
    <w:tmpl w:val="332E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318"/>
    <w:rsid w:val="000613E0"/>
    <w:rsid w:val="00074EED"/>
    <w:rsid w:val="00161179"/>
    <w:rsid w:val="001A571A"/>
    <w:rsid w:val="002B1C74"/>
    <w:rsid w:val="00331318"/>
    <w:rsid w:val="00384EFD"/>
    <w:rsid w:val="005534F8"/>
    <w:rsid w:val="0055546F"/>
    <w:rsid w:val="00616D99"/>
    <w:rsid w:val="00791178"/>
    <w:rsid w:val="0087224A"/>
    <w:rsid w:val="008E3EB3"/>
    <w:rsid w:val="009149C3"/>
    <w:rsid w:val="00953AA1"/>
    <w:rsid w:val="0095641D"/>
    <w:rsid w:val="009B6B01"/>
    <w:rsid w:val="009D169F"/>
    <w:rsid w:val="00A312F3"/>
    <w:rsid w:val="00A84975"/>
    <w:rsid w:val="00AD45AC"/>
    <w:rsid w:val="00B361A9"/>
    <w:rsid w:val="00B604F4"/>
    <w:rsid w:val="00CA5E2B"/>
    <w:rsid w:val="00CB13B7"/>
    <w:rsid w:val="00CF63DF"/>
    <w:rsid w:val="00D1574A"/>
    <w:rsid w:val="00D15AE3"/>
    <w:rsid w:val="00D1628D"/>
    <w:rsid w:val="00D248D2"/>
    <w:rsid w:val="00D45762"/>
    <w:rsid w:val="00DF5F48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829665A-0AF2-43DC-AA14-8EBA1644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D457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57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4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1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492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2019-07-26T08:10:00Z</cp:lastPrinted>
  <dcterms:created xsi:type="dcterms:W3CDTF">2019-07-26T12:06:00Z</dcterms:created>
  <dcterms:modified xsi:type="dcterms:W3CDTF">2019-07-26T12:06:00Z</dcterms:modified>
</cp:coreProperties>
</file>