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229DB" w:rsidRPr="00A229DB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229DB" w:rsidRPr="00A229DB">
        <w:rPr>
          <w:rFonts w:ascii="Times New Roman" w:hAnsi="Times New Roman"/>
          <w:b/>
        </w:rPr>
        <w:t>ZP/U-22/19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29DB" w:rsidRPr="00A229D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29DB" w:rsidRPr="00A229D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229DB" w:rsidRPr="00A229D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29DB" w:rsidRPr="00A229D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229DB" w:rsidRPr="00A229D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229DB" w:rsidRPr="00A229DB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229DB" w:rsidRPr="00A229DB">
        <w:rPr>
          <w:rFonts w:ascii="Times New Roman" w:hAnsi="Times New Roman"/>
          <w:b/>
        </w:rPr>
        <w:t>Wykonanie druków kart mieszkańca oraz druków opłat dla Domów Studenckich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229DB" w:rsidRPr="00A229D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53D" w:rsidRDefault="00A0453D" w:rsidP="0038231F">
      <w:pPr>
        <w:spacing w:after="0" w:line="240" w:lineRule="auto"/>
      </w:pPr>
      <w:r>
        <w:separator/>
      </w:r>
    </w:p>
  </w:endnote>
  <w:endnote w:type="continuationSeparator" w:id="0">
    <w:p w:rsidR="00A0453D" w:rsidRDefault="00A045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9DB" w:rsidRDefault="00A229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21A4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21A4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9DB" w:rsidRDefault="00A22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53D" w:rsidRDefault="00A0453D" w:rsidP="0038231F">
      <w:pPr>
        <w:spacing w:after="0" w:line="240" w:lineRule="auto"/>
      </w:pPr>
      <w:r>
        <w:separator/>
      </w:r>
    </w:p>
  </w:footnote>
  <w:footnote w:type="continuationSeparator" w:id="0">
    <w:p w:rsidR="00A0453D" w:rsidRDefault="00A045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9DB" w:rsidRDefault="00A22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9DB" w:rsidRDefault="00A22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9DB" w:rsidRDefault="00A229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53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21A4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453D"/>
    <w:rsid w:val="00A15F7E"/>
    <w:rsid w:val="00A166B0"/>
    <w:rsid w:val="00A229DB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ECF263-EDEB-4142-89CD-5B8F8BBA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D5956-FA24-4E83-B377-3E77735E4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2019-07-24T12:45:00Z</dcterms:created>
  <dcterms:modified xsi:type="dcterms:W3CDTF">2019-07-24T12:45:00Z</dcterms:modified>
</cp:coreProperties>
</file>