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37691">
      <w:pPr>
        <w:spacing w:line="360" w:lineRule="auto"/>
        <w:rPr>
          <w:b/>
          <w:bCs/>
          <w:color w:val="000000"/>
          <w:sz w:val="24"/>
        </w:rPr>
      </w:pPr>
      <w:r w:rsidRPr="00B3769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37691">
      <w:pPr>
        <w:spacing w:line="360" w:lineRule="auto"/>
        <w:rPr>
          <w:color w:val="000000"/>
          <w:sz w:val="24"/>
        </w:rPr>
      </w:pPr>
      <w:r w:rsidRPr="00B3769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3769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37691">
      <w:pPr>
        <w:spacing w:line="360" w:lineRule="auto"/>
        <w:rPr>
          <w:color w:val="000000"/>
          <w:sz w:val="24"/>
        </w:rPr>
      </w:pPr>
      <w:r w:rsidRPr="00B3769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3769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3769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37691" w:rsidRPr="00B3769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37691" w:rsidRPr="00B3769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37691" w:rsidRPr="00B37691">
        <w:rPr>
          <w:b/>
          <w:color w:val="000000"/>
          <w:sz w:val="24"/>
        </w:rPr>
        <w:t>Usługa cateringu dla Klubu Dziecięcego Politechniki Częstochowskiej "Żaczek" - przygotowanie i dostawa wyżywienia dla dzieci w wieku od 1 do 3 lat</w:t>
      </w:r>
      <w:r w:rsidR="00D55580">
        <w:rPr>
          <w:b/>
          <w:color w:val="000000"/>
          <w:sz w:val="24"/>
        </w:rPr>
        <w:t xml:space="preserve">, </w:t>
      </w:r>
      <w:proofErr w:type="spellStart"/>
      <w:r w:rsidR="00D55580">
        <w:rPr>
          <w:b/>
          <w:color w:val="000000"/>
          <w:sz w:val="24"/>
        </w:rPr>
        <w:t>spr</w:t>
      </w:r>
      <w:proofErr w:type="spellEnd"/>
      <w:r w:rsidR="00D55580">
        <w:rPr>
          <w:b/>
          <w:color w:val="000000"/>
          <w:sz w:val="24"/>
        </w:rPr>
        <w:t>. nr rej. ZP/US-03/19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37691" w:rsidTr="004E315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B37691" w:rsidRDefault="00B37691" w:rsidP="004E315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37691">
              <w:rPr>
                <w:b/>
                <w:sz w:val="24"/>
              </w:rPr>
              <w:t>LENA CATERING Martyna Kukuła</w:t>
            </w:r>
          </w:p>
          <w:p w:rsidR="00B37691" w:rsidRDefault="00B37691" w:rsidP="004E315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37691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B37691">
              <w:rPr>
                <w:b/>
                <w:sz w:val="24"/>
              </w:rPr>
              <w:t>Częstochowa</w:t>
            </w:r>
          </w:p>
          <w:p w:rsidR="00B37691" w:rsidRDefault="00B37691" w:rsidP="004E315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37691">
              <w:rPr>
                <w:b/>
                <w:sz w:val="24"/>
              </w:rPr>
              <w:t>Łódzka</w:t>
            </w:r>
            <w:r>
              <w:rPr>
                <w:b/>
                <w:sz w:val="24"/>
              </w:rPr>
              <w:t xml:space="preserve"> </w:t>
            </w:r>
            <w:r w:rsidRPr="00B37691">
              <w:rPr>
                <w:b/>
                <w:sz w:val="24"/>
              </w:rPr>
              <w:t>8/12</w:t>
            </w:r>
          </w:p>
          <w:p w:rsidR="00B37691" w:rsidRDefault="00B37691" w:rsidP="004E315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D55580">
              <w:rPr>
                <w:b/>
                <w:sz w:val="24"/>
              </w:rPr>
              <w:t>27 720,</w:t>
            </w:r>
            <w:r w:rsidRPr="00B37691">
              <w:rPr>
                <w:b/>
                <w:sz w:val="24"/>
              </w:rPr>
              <w:t>00 zł</w:t>
            </w:r>
            <w:r w:rsidR="00D55580">
              <w:rPr>
                <w:b/>
                <w:sz w:val="24"/>
              </w:rPr>
              <w:t xml:space="preserve"> brutto</w:t>
            </w:r>
          </w:p>
          <w:p w:rsidR="00B37691" w:rsidRPr="00253031" w:rsidRDefault="00B37691" w:rsidP="004E315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37691" w:rsidRDefault="00B37691" w:rsidP="004E315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37691">
              <w:rPr>
                <w:sz w:val="24"/>
              </w:rPr>
              <w:t>Wybrana oferta jest ofertą najkorzystniejszą i jednocześnie jedyną  jaka wpłynęła w przedmiotowym postępowaniu.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544"/>
        <w:gridCol w:w="2835"/>
        <w:gridCol w:w="2410"/>
      </w:tblGrid>
      <w:tr w:rsidR="00D55580" w:rsidRPr="00C63DA0" w:rsidTr="00D55580">
        <w:tc>
          <w:tcPr>
            <w:tcW w:w="747" w:type="dxa"/>
            <w:shd w:val="clear" w:color="auto" w:fill="auto"/>
            <w:vAlign w:val="center"/>
          </w:tcPr>
          <w:p w:rsidR="00D55580" w:rsidRPr="00C63DA0" w:rsidRDefault="00D555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55580" w:rsidRPr="00C63DA0" w:rsidRDefault="00D555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5580" w:rsidRPr="00C63DA0" w:rsidRDefault="00D5558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5580" w:rsidRPr="00C63DA0" w:rsidRDefault="00D555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69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55580" w:rsidRPr="00C63DA0" w:rsidRDefault="00D555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55580" w:rsidRPr="00C63DA0" w:rsidTr="00D55580">
        <w:tc>
          <w:tcPr>
            <w:tcW w:w="747" w:type="dxa"/>
            <w:shd w:val="clear" w:color="auto" w:fill="auto"/>
            <w:vAlign w:val="center"/>
          </w:tcPr>
          <w:p w:rsidR="00D55580" w:rsidRPr="00C63DA0" w:rsidRDefault="00D55580" w:rsidP="004E31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69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55580" w:rsidRPr="00C63DA0" w:rsidRDefault="00D55580" w:rsidP="004E31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7691">
              <w:rPr>
                <w:rFonts w:ascii="Times New Roman" w:hAnsi="Times New Roman" w:cs="Times New Roman"/>
                <w:bCs/>
                <w:sz w:val="18"/>
                <w:szCs w:val="18"/>
              </w:rPr>
              <w:t>LENA CATERING Martyna Kukuła</w:t>
            </w:r>
          </w:p>
          <w:p w:rsidR="00D55580" w:rsidRPr="00C63DA0" w:rsidRDefault="00D55580" w:rsidP="004E31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7691">
              <w:rPr>
                <w:rFonts w:ascii="Times New Roman" w:hAnsi="Times New Roman" w:cs="Times New Roman"/>
                <w:bCs/>
                <w:sz w:val="18"/>
                <w:szCs w:val="18"/>
              </w:rPr>
              <w:t>Łódzka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37691">
              <w:rPr>
                <w:rFonts w:ascii="Times New Roman" w:hAnsi="Times New Roman" w:cs="Times New Roman"/>
                <w:bCs/>
                <w:sz w:val="18"/>
                <w:szCs w:val="18"/>
              </w:rPr>
              <w:t>8/12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55580" w:rsidRPr="00C63DA0" w:rsidRDefault="00D55580" w:rsidP="004E31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7691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3769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55580" w:rsidRPr="00C63DA0" w:rsidRDefault="00D55580" w:rsidP="004E31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3769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5580" w:rsidRPr="00C63DA0" w:rsidRDefault="00D55580" w:rsidP="004E31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B3769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55580" w:rsidRPr="00C63DA0" w:rsidRDefault="00D55580" w:rsidP="004E31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B3769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37691">
      <w:pPr>
        <w:pStyle w:val="Nagwek"/>
        <w:tabs>
          <w:tab w:val="clear" w:pos="4536"/>
        </w:tabs>
        <w:jc w:val="both"/>
        <w:rPr>
          <w:sz w:val="24"/>
        </w:rPr>
      </w:pPr>
      <w:r w:rsidRPr="00B3769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D55580">
        <w:rPr>
          <w:sz w:val="24"/>
        </w:rPr>
        <w:t>2019-07-26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F09" w:rsidRDefault="00DA2F09">
      <w:r>
        <w:separator/>
      </w:r>
    </w:p>
  </w:endnote>
  <w:endnote w:type="continuationSeparator" w:id="0">
    <w:p w:rsidR="00DA2F09" w:rsidRDefault="00DA2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691" w:rsidRDefault="00B376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5558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5558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691" w:rsidRDefault="00B376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F09" w:rsidRDefault="00DA2F09">
      <w:r>
        <w:separator/>
      </w:r>
    </w:p>
  </w:footnote>
  <w:footnote w:type="continuationSeparator" w:id="0">
    <w:p w:rsidR="00DA2F09" w:rsidRDefault="00DA2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691" w:rsidRDefault="00B37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691" w:rsidRDefault="00B376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691" w:rsidRDefault="00B376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2F09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B37691"/>
    <w:rsid w:val="00C63DA0"/>
    <w:rsid w:val="00C85A89"/>
    <w:rsid w:val="00D5444F"/>
    <w:rsid w:val="00D55580"/>
    <w:rsid w:val="00DA2F0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E56C17"/>
  <w15:chartTrackingRefBased/>
  <w15:docId w15:val="{6FC6D0C4-FBFC-46B9-91B4-A9525D472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2019-07-25T06:38:00Z</dcterms:created>
  <dcterms:modified xsi:type="dcterms:W3CDTF">2019-07-25T06:38:00Z</dcterms:modified>
</cp:coreProperties>
</file>