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EC" w:rsidRDefault="0033361B" w:rsidP="00B52A97">
      <w:pPr>
        <w:pStyle w:val="ogloszenie"/>
        <w:jc w:val="center"/>
        <w:rPr>
          <w:noProof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2FB4DE1" wp14:editId="5DE7A1BB">
            <wp:simplePos x="0" y="0"/>
            <wp:positionH relativeFrom="column">
              <wp:posOffset>-118745</wp:posOffset>
            </wp:positionH>
            <wp:positionV relativeFrom="paragraph">
              <wp:posOffset>62230</wp:posOffset>
            </wp:positionV>
            <wp:extent cx="7285990" cy="9096375"/>
            <wp:effectExtent l="0" t="0" r="0" b="9525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909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D38F2" w:rsidRDefault="0033361B" w:rsidP="0033361B">
      <w:pPr>
        <w:pStyle w:val="ogloszeni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67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72921">
        <w:rPr>
          <w:b/>
          <w:sz w:val="28"/>
          <w:szCs w:val="28"/>
        </w:rPr>
        <w:tab/>
      </w:r>
      <w:r w:rsidR="00DA32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</w:p>
    <w:p w:rsidR="00AF1B6C" w:rsidRDefault="00AF1B6C" w:rsidP="00AF1B6C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Pismo: ZP.271/</w:t>
      </w:r>
      <w:r w:rsidR="00032628">
        <w:rPr>
          <w:rFonts w:ascii="Times New Roman" w:hAnsi="Times New Roman"/>
          <w:b/>
          <w:sz w:val="28"/>
          <w:szCs w:val="28"/>
        </w:rPr>
        <w:t>297</w:t>
      </w:r>
      <w:r>
        <w:rPr>
          <w:rFonts w:ascii="Times New Roman" w:hAnsi="Times New Roman"/>
          <w:b/>
          <w:sz w:val="28"/>
          <w:szCs w:val="28"/>
        </w:rPr>
        <w:t xml:space="preserve">/12/2019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Kraków, 24.07.2019</w:t>
      </w:r>
    </w:p>
    <w:p w:rsidR="00AF1B6C" w:rsidRDefault="00AF1B6C" w:rsidP="00AF1B6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F1B6C" w:rsidRDefault="00AF1B6C" w:rsidP="00AF1B6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F1B6C" w:rsidRDefault="00AF1B6C" w:rsidP="00AF1B6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F1B6C" w:rsidRDefault="00AF1B6C" w:rsidP="00AF1B6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AF1B6C" w:rsidRDefault="00AF1B6C" w:rsidP="00AF1B6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 w grupie 3</w:t>
      </w:r>
    </w:p>
    <w:p w:rsidR="00AF1B6C" w:rsidRDefault="00AF1B6C" w:rsidP="00AF1B6C">
      <w:pPr>
        <w:spacing w:line="360" w:lineRule="auto"/>
        <w:rPr>
          <w:color w:val="000000"/>
        </w:rPr>
      </w:pPr>
    </w:p>
    <w:p w:rsidR="00AF1B6C" w:rsidRDefault="00AF1B6C" w:rsidP="00AF1B6C">
      <w:pPr>
        <w:spacing w:line="360" w:lineRule="auto"/>
        <w:rPr>
          <w:b/>
          <w:bCs/>
          <w:color w:val="000000"/>
        </w:rPr>
      </w:pPr>
    </w:p>
    <w:p w:rsidR="00AF1B6C" w:rsidRDefault="00AF1B6C" w:rsidP="00AF1B6C">
      <w:pPr>
        <w:spacing w:line="360" w:lineRule="auto"/>
        <w:rPr>
          <w:b/>
          <w:bCs/>
          <w:color w:val="000000"/>
        </w:rPr>
      </w:pPr>
      <w:r w:rsidRPr="00967222">
        <w:rPr>
          <w:b/>
          <w:bCs/>
          <w:color w:val="000000"/>
        </w:rPr>
        <w:t>Sekcja Zamówień Publicznych</w:t>
      </w:r>
      <w:r>
        <w:rPr>
          <w:b/>
          <w:bCs/>
          <w:color w:val="000000"/>
        </w:rPr>
        <w:t>,</w:t>
      </w:r>
    </w:p>
    <w:p w:rsidR="00AF1B6C" w:rsidRDefault="00AF1B6C" w:rsidP="00AF1B6C">
      <w:pPr>
        <w:spacing w:line="360" w:lineRule="auto"/>
        <w:rPr>
          <w:color w:val="000000"/>
        </w:rPr>
      </w:pPr>
      <w:r w:rsidRPr="00967222">
        <w:rPr>
          <w:color w:val="000000"/>
        </w:rPr>
        <w:t>o</w:t>
      </w:r>
      <w:r>
        <w:rPr>
          <w:color w:val="000000"/>
        </w:rPr>
        <w:t>s</w:t>
      </w:r>
      <w:r w:rsidRPr="00967222">
        <w:rPr>
          <w:color w:val="000000"/>
        </w:rPr>
        <w:t>. Na Skarpie</w:t>
      </w:r>
      <w:r>
        <w:rPr>
          <w:color w:val="000000"/>
        </w:rPr>
        <w:t xml:space="preserve"> </w:t>
      </w:r>
      <w:r w:rsidRPr="00967222">
        <w:rPr>
          <w:color w:val="000000"/>
        </w:rPr>
        <w:t>66</w:t>
      </w:r>
      <w:r>
        <w:rPr>
          <w:color w:val="000000"/>
        </w:rPr>
        <w:t xml:space="preserve"> ,</w:t>
      </w:r>
    </w:p>
    <w:p w:rsidR="00AF1B6C" w:rsidRPr="00B52A97" w:rsidRDefault="00AF1B6C" w:rsidP="00AF1B6C">
      <w:pPr>
        <w:spacing w:line="360" w:lineRule="auto"/>
        <w:rPr>
          <w:color w:val="000000"/>
          <w:lang w:val="en-US"/>
        </w:rPr>
      </w:pPr>
      <w:r w:rsidRPr="00967222">
        <w:rPr>
          <w:color w:val="000000"/>
        </w:rPr>
        <w:t>31-913</w:t>
      </w:r>
      <w:r>
        <w:rPr>
          <w:color w:val="000000"/>
        </w:rPr>
        <w:t xml:space="preserve"> </w:t>
      </w:r>
      <w:r w:rsidRPr="00967222">
        <w:rPr>
          <w:color w:val="000000"/>
        </w:rPr>
        <w:t>Kraków</w:t>
      </w:r>
      <w:r>
        <w:rPr>
          <w:color w:val="000000"/>
        </w:rPr>
        <w:t xml:space="preserve">, woj. </w:t>
      </w:r>
      <w:r w:rsidRPr="00967222">
        <w:rPr>
          <w:color w:val="000000"/>
        </w:rPr>
        <w:t>małopolskie</w:t>
      </w:r>
      <w:r w:rsidRPr="00B52A97">
        <w:rPr>
          <w:color w:val="000000"/>
          <w:lang w:val="en-US"/>
        </w:rPr>
        <w:t>,</w:t>
      </w:r>
    </w:p>
    <w:p w:rsidR="00AF1B6C" w:rsidRDefault="00AF1B6C" w:rsidP="00AF1B6C">
      <w:pPr>
        <w:spacing w:line="360" w:lineRule="auto"/>
        <w:rPr>
          <w:color w:val="000000"/>
          <w:sz w:val="16"/>
          <w:szCs w:val="16"/>
          <w:lang w:val="en-US"/>
        </w:rPr>
      </w:pPr>
    </w:p>
    <w:p w:rsidR="00AF1B6C" w:rsidRDefault="00AF1B6C" w:rsidP="00AF1B6C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Pr="00967222">
        <w:rPr>
          <w:b/>
          <w:color w:val="000000"/>
        </w:rPr>
        <w:t>Zakup, dostawa i uruchomienie sprzętu medycznego wraz z</w:t>
      </w:r>
      <w:r>
        <w:rPr>
          <w:b/>
          <w:color w:val="000000"/>
        </w:rPr>
        <w:t xml:space="preserve"> </w:t>
      </w:r>
      <w:r w:rsidRPr="00967222">
        <w:rPr>
          <w:b/>
          <w:color w:val="000000"/>
        </w:rPr>
        <w:t>przeszkoleniem pracowników w ramach projektu pn. Zakup sprzętu medycznego dla Szpitala Specjalistycznego im. Stefana Żeromskiego SP ZOZ w Krakowie (ZIT) - nr projektu RPMP.12.01.04-12-0601/16-XVII/110/FE/17 (grupa 1-3) oraz dotacji z Gminy Miejskiej Kraków (grupa 4).</w:t>
      </w:r>
      <w:r>
        <w:rPr>
          <w:color w:val="000000"/>
        </w:rPr>
        <w:t>.</w:t>
      </w:r>
    </w:p>
    <w:p w:rsidR="00AF1B6C" w:rsidRDefault="00AF1B6C" w:rsidP="00AF1B6C">
      <w:pPr>
        <w:spacing w:line="360" w:lineRule="auto"/>
        <w:rPr>
          <w:color w:val="000000"/>
        </w:rPr>
      </w:pPr>
    </w:p>
    <w:p w:rsidR="00AF1B6C" w:rsidRDefault="00AF1B6C" w:rsidP="00AF1B6C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F1B6C" w:rsidTr="00D269F4">
        <w:trPr>
          <w:cantSplit/>
          <w:trHeight w:val="2561"/>
        </w:trPr>
        <w:tc>
          <w:tcPr>
            <w:tcW w:w="9526" w:type="dxa"/>
          </w:tcPr>
          <w:p w:rsidR="00AF1B6C" w:rsidRDefault="00AF1B6C" w:rsidP="00D269F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967222">
              <w:rPr>
                <w:b/>
                <w:color w:val="000000"/>
              </w:rPr>
              <w:t>3</w:t>
            </w:r>
          </w:p>
          <w:p w:rsidR="00AF1B6C" w:rsidRDefault="00AF1B6C" w:rsidP="00D269F4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F1B6C" w:rsidRDefault="00AF1B6C" w:rsidP="00D269F4">
            <w:pPr>
              <w:spacing w:line="360" w:lineRule="auto"/>
              <w:ind w:firstLine="284"/>
              <w:jc w:val="both"/>
              <w:rPr>
                <w:b/>
              </w:rPr>
            </w:pPr>
            <w:r w:rsidRPr="00967222">
              <w:rPr>
                <w:b/>
              </w:rPr>
              <w:t>Olympus Polska Sp. z o. o.</w:t>
            </w:r>
          </w:p>
          <w:p w:rsidR="00AF1B6C" w:rsidRDefault="00AF1B6C" w:rsidP="00D269F4">
            <w:pPr>
              <w:spacing w:line="360" w:lineRule="auto"/>
              <w:ind w:firstLine="284"/>
              <w:jc w:val="both"/>
              <w:rPr>
                <w:b/>
              </w:rPr>
            </w:pPr>
            <w:r w:rsidRPr="00967222">
              <w:rPr>
                <w:b/>
              </w:rPr>
              <w:t>02-676</w:t>
            </w:r>
            <w:r>
              <w:rPr>
                <w:b/>
              </w:rPr>
              <w:t xml:space="preserve"> </w:t>
            </w:r>
            <w:r w:rsidRPr="00967222">
              <w:rPr>
                <w:b/>
              </w:rPr>
              <w:t>Warszawa</w:t>
            </w:r>
          </w:p>
          <w:p w:rsidR="00AF1B6C" w:rsidRDefault="00AF1B6C" w:rsidP="00D269F4">
            <w:pPr>
              <w:spacing w:line="360" w:lineRule="auto"/>
              <w:ind w:firstLine="284"/>
              <w:jc w:val="both"/>
              <w:rPr>
                <w:b/>
              </w:rPr>
            </w:pPr>
            <w:r w:rsidRPr="00967222">
              <w:rPr>
                <w:b/>
              </w:rPr>
              <w:t>Suwak</w:t>
            </w:r>
            <w:r>
              <w:rPr>
                <w:b/>
              </w:rPr>
              <w:t xml:space="preserve">    </w:t>
            </w:r>
            <w:r w:rsidRPr="00967222">
              <w:rPr>
                <w:b/>
              </w:rPr>
              <w:t>3</w:t>
            </w:r>
          </w:p>
          <w:p w:rsidR="00AF1B6C" w:rsidRDefault="00AF1B6C" w:rsidP="00D269F4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967222">
              <w:rPr>
                <w:b/>
              </w:rPr>
              <w:t>77 608.59 zł</w:t>
            </w:r>
          </w:p>
        </w:tc>
      </w:tr>
    </w:tbl>
    <w:p w:rsidR="00AF1B6C" w:rsidRDefault="00AF1B6C" w:rsidP="00AF1B6C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F1B6C" w:rsidRPr="008463A1" w:rsidTr="00D269F4">
        <w:tc>
          <w:tcPr>
            <w:tcW w:w="9212" w:type="dxa"/>
            <w:shd w:val="clear" w:color="auto" w:fill="auto"/>
          </w:tcPr>
          <w:p w:rsidR="00AF1B6C" w:rsidRPr="008463A1" w:rsidRDefault="00AF1B6C" w:rsidP="00D269F4">
            <w:pPr>
              <w:spacing w:line="360" w:lineRule="auto"/>
              <w:rPr>
                <w:b/>
              </w:rPr>
            </w:pPr>
            <w:r w:rsidRPr="00967222">
              <w:rPr>
                <w:b/>
              </w:rPr>
              <w:lastRenderedPageBreak/>
              <w:t>Olympus Polska Sp. z o. o.</w:t>
            </w:r>
          </w:p>
          <w:p w:rsidR="00AF1B6C" w:rsidRPr="008463A1" w:rsidRDefault="00AF1B6C" w:rsidP="00D269F4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AF1B6C" w:rsidRDefault="00AF1B6C" w:rsidP="00D269F4">
            <w:pPr>
              <w:rPr>
                <w:b/>
              </w:rPr>
            </w:pPr>
            <w:r>
              <w:rPr>
                <w:b/>
              </w:rP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AF1B6C" w:rsidRPr="00967222" w:rsidRDefault="00AF1B6C" w:rsidP="00D269F4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AF1B6C" w:rsidRDefault="00AF1B6C" w:rsidP="00AF1B6C">
      <w:pPr>
        <w:spacing w:line="360" w:lineRule="auto"/>
        <w:rPr>
          <w:color w:val="000000"/>
        </w:rPr>
      </w:pPr>
    </w:p>
    <w:p w:rsidR="00AF1B6C" w:rsidRPr="00AF25E0" w:rsidRDefault="00AF1B6C" w:rsidP="00AF1B6C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AF1B6C" w:rsidRPr="008463A1" w:rsidTr="00D269F4">
        <w:tc>
          <w:tcPr>
            <w:tcW w:w="2277" w:type="dxa"/>
            <w:shd w:val="clear" w:color="auto" w:fill="F3F3F3"/>
          </w:tcPr>
          <w:p w:rsidR="00AF1B6C" w:rsidRPr="008463A1" w:rsidRDefault="00AF1B6C" w:rsidP="00D269F4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AF1B6C" w:rsidRPr="008463A1" w:rsidRDefault="00AF1B6C" w:rsidP="00D269F4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AF1B6C" w:rsidRPr="008463A1" w:rsidRDefault="00AF1B6C" w:rsidP="00D269F4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AF1B6C" w:rsidRPr="008463A1" w:rsidRDefault="00AF1B6C" w:rsidP="00D269F4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F1B6C" w:rsidRPr="008463A1" w:rsidTr="00D269F4">
        <w:tc>
          <w:tcPr>
            <w:tcW w:w="2277" w:type="dxa"/>
            <w:shd w:val="clear" w:color="auto" w:fill="auto"/>
          </w:tcPr>
          <w:p w:rsidR="00AF1B6C" w:rsidRPr="008463A1" w:rsidRDefault="00AF1B6C" w:rsidP="00D269F4">
            <w:pPr>
              <w:rPr>
                <w:color w:val="000000"/>
                <w:sz w:val="18"/>
                <w:szCs w:val="18"/>
              </w:rPr>
            </w:pPr>
            <w:r w:rsidRPr="0096722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67222">
              <w:rPr>
                <w:sz w:val="18"/>
                <w:szCs w:val="18"/>
              </w:rPr>
              <w:t>GRUPA 3</w:t>
            </w:r>
          </w:p>
        </w:tc>
        <w:tc>
          <w:tcPr>
            <w:tcW w:w="2651" w:type="dxa"/>
            <w:shd w:val="clear" w:color="auto" w:fill="auto"/>
          </w:tcPr>
          <w:p w:rsidR="00AF1B6C" w:rsidRPr="008463A1" w:rsidRDefault="00AF1B6C" w:rsidP="00D269F4">
            <w:pPr>
              <w:rPr>
                <w:sz w:val="18"/>
                <w:szCs w:val="18"/>
              </w:rPr>
            </w:pPr>
            <w:r w:rsidRPr="00967222">
              <w:rPr>
                <w:sz w:val="18"/>
                <w:szCs w:val="18"/>
              </w:rPr>
              <w:t>Olympus Polska Sp. z o. o.</w:t>
            </w:r>
          </w:p>
          <w:p w:rsidR="00AF1B6C" w:rsidRPr="008463A1" w:rsidRDefault="00AF1B6C" w:rsidP="00D269F4">
            <w:pPr>
              <w:rPr>
                <w:sz w:val="18"/>
                <w:szCs w:val="18"/>
              </w:rPr>
            </w:pPr>
            <w:r w:rsidRPr="00967222">
              <w:rPr>
                <w:sz w:val="18"/>
                <w:szCs w:val="18"/>
              </w:rPr>
              <w:t>Suwak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67222">
              <w:rPr>
                <w:sz w:val="18"/>
                <w:szCs w:val="18"/>
              </w:rPr>
              <w:t>3</w:t>
            </w:r>
          </w:p>
          <w:p w:rsidR="00AF1B6C" w:rsidRPr="008463A1" w:rsidRDefault="00AF1B6C" w:rsidP="00D269F4">
            <w:pPr>
              <w:rPr>
                <w:color w:val="000000"/>
                <w:sz w:val="18"/>
                <w:szCs w:val="18"/>
              </w:rPr>
            </w:pPr>
            <w:r w:rsidRPr="00967222">
              <w:rPr>
                <w:sz w:val="18"/>
                <w:szCs w:val="18"/>
              </w:rPr>
              <w:t>02-676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6722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F1B6C" w:rsidRPr="00967222" w:rsidRDefault="00AF1B6C" w:rsidP="00D269F4">
            <w:pPr>
              <w:rPr>
                <w:sz w:val="18"/>
                <w:szCs w:val="18"/>
              </w:rPr>
            </w:pPr>
            <w:r w:rsidRPr="00967222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6</w:t>
            </w:r>
            <w:r w:rsidRPr="00967222">
              <w:rPr>
                <w:sz w:val="18"/>
                <w:szCs w:val="18"/>
              </w:rPr>
              <w:t>0.00</w:t>
            </w:r>
          </w:p>
          <w:p w:rsidR="00AF1B6C" w:rsidRPr="00967222" w:rsidRDefault="00AF1B6C" w:rsidP="00D269F4">
            <w:pPr>
              <w:rPr>
                <w:sz w:val="18"/>
                <w:szCs w:val="18"/>
              </w:rPr>
            </w:pPr>
            <w:r w:rsidRPr="00967222">
              <w:rPr>
                <w:sz w:val="18"/>
                <w:szCs w:val="18"/>
              </w:rPr>
              <w:t>2 - WYDŁUŻENIE TERMINU GWARANCJI - 0.00</w:t>
            </w:r>
          </w:p>
          <w:p w:rsidR="00AF1B6C" w:rsidRPr="008463A1" w:rsidRDefault="00AF1B6C" w:rsidP="00D269F4">
            <w:pPr>
              <w:rPr>
                <w:color w:val="000000"/>
                <w:sz w:val="18"/>
                <w:szCs w:val="18"/>
              </w:rPr>
            </w:pPr>
            <w:r w:rsidRPr="00967222">
              <w:rPr>
                <w:sz w:val="18"/>
                <w:szCs w:val="18"/>
              </w:rPr>
              <w:t xml:space="preserve">3 - TERMIN DOSTAWY - </w:t>
            </w:r>
            <w:r>
              <w:rPr>
                <w:sz w:val="18"/>
                <w:szCs w:val="18"/>
              </w:rPr>
              <w:t>1</w:t>
            </w:r>
            <w:r w:rsidRPr="0096722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AF1B6C" w:rsidRPr="008463A1" w:rsidRDefault="00AF1B6C" w:rsidP="00D269F4">
            <w:pPr>
              <w:rPr>
                <w:color w:val="000000"/>
                <w:sz w:val="18"/>
                <w:szCs w:val="18"/>
              </w:rPr>
            </w:pPr>
            <w:r w:rsidRPr="0096722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7</w:t>
            </w:r>
            <w:r w:rsidRPr="00967222">
              <w:rPr>
                <w:sz w:val="18"/>
                <w:szCs w:val="18"/>
              </w:rPr>
              <w:t>0,00</w:t>
            </w:r>
          </w:p>
        </w:tc>
      </w:tr>
    </w:tbl>
    <w:p w:rsidR="00AF1B6C" w:rsidRDefault="00AF1B6C" w:rsidP="00AF1B6C">
      <w:pPr>
        <w:spacing w:line="360" w:lineRule="auto"/>
        <w:rPr>
          <w:color w:val="000000"/>
          <w:sz w:val="16"/>
          <w:szCs w:val="16"/>
        </w:rPr>
      </w:pPr>
    </w:p>
    <w:p w:rsidR="00AF1B6C" w:rsidRDefault="00AF1B6C" w:rsidP="00AF1B6C">
      <w:pPr>
        <w:spacing w:line="360" w:lineRule="auto"/>
        <w:rPr>
          <w:color w:val="000000"/>
          <w:sz w:val="16"/>
          <w:szCs w:val="16"/>
        </w:rPr>
      </w:pPr>
    </w:p>
    <w:p w:rsidR="00AF1B6C" w:rsidRPr="00B52A97" w:rsidRDefault="00AF1B6C" w:rsidP="00AF1B6C"/>
    <w:p w:rsidR="0033361B" w:rsidRDefault="0033361B" w:rsidP="0033361B">
      <w:pPr>
        <w:spacing w:line="276" w:lineRule="auto"/>
        <w:jc w:val="both"/>
        <w:rPr>
          <w:color w:val="000000"/>
        </w:rPr>
      </w:pPr>
    </w:p>
    <w:p w:rsidR="0033361B" w:rsidRDefault="0033361B" w:rsidP="0033361B">
      <w:pPr>
        <w:spacing w:line="276" w:lineRule="auto"/>
        <w:ind w:left="5664" w:firstLine="708"/>
        <w:jc w:val="both"/>
        <w:rPr>
          <w:color w:val="000000"/>
        </w:rPr>
      </w:pPr>
    </w:p>
    <w:p w:rsidR="0033361B" w:rsidRDefault="0033361B" w:rsidP="0033361B">
      <w:pPr>
        <w:spacing w:line="276" w:lineRule="auto"/>
        <w:ind w:left="5664" w:firstLine="708"/>
        <w:jc w:val="both"/>
        <w:rPr>
          <w:color w:val="000000"/>
        </w:rPr>
      </w:pPr>
      <w:r>
        <w:rPr>
          <w:color w:val="000000"/>
        </w:rPr>
        <w:t>Zatwierdził:</w:t>
      </w:r>
    </w:p>
    <w:p w:rsidR="00032628" w:rsidRDefault="00032628" w:rsidP="00032628">
      <w:pPr>
        <w:spacing w:line="276" w:lineRule="auto"/>
        <w:ind w:left="5664"/>
        <w:jc w:val="both"/>
        <w:rPr>
          <w:color w:val="000000"/>
        </w:rPr>
      </w:pPr>
      <w:r>
        <w:rPr>
          <w:color w:val="000000"/>
        </w:rPr>
        <w:t>Z-ca Dyrektora ds. Finansowych</w:t>
      </w:r>
    </w:p>
    <w:p w:rsidR="00032628" w:rsidRPr="001E1E01" w:rsidRDefault="00032628" w:rsidP="00032628">
      <w:pPr>
        <w:spacing w:line="276" w:lineRule="auto"/>
        <w:ind w:left="4956" w:firstLine="708"/>
        <w:jc w:val="both"/>
        <w:rPr>
          <w:color w:val="000000"/>
        </w:rPr>
      </w:pPr>
      <w:r>
        <w:rPr>
          <w:color w:val="000000"/>
        </w:rPr>
        <w:t>Dorota Gołąb-</w:t>
      </w:r>
      <w:proofErr w:type="spellStart"/>
      <w:r>
        <w:rPr>
          <w:color w:val="000000"/>
        </w:rPr>
        <w:t>Bełtowicz</w:t>
      </w:r>
      <w:proofErr w:type="spellEnd"/>
    </w:p>
    <w:p w:rsidR="001E5342" w:rsidRDefault="001E5342" w:rsidP="0033361B">
      <w:pPr>
        <w:spacing w:line="360" w:lineRule="auto"/>
      </w:pPr>
      <w:bookmarkStart w:id="0" w:name="_GoBack"/>
      <w:bookmarkEnd w:id="0"/>
    </w:p>
    <w:sectPr w:rsidR="001E53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A33" w:rsidRDefault="00CC7A33">
      <w:r>
        <w:separator/>
      </w:r>
    </w:p>
  </w:endnote>
  <w:endnote w:type="continuationSeparator" w:id="0">
    <w:p w:rsidR="00CC7A33" w:rsidRDefault="00CC7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A33" w:rsidRDefault="00CC7A33">
      <w:r>
        <w:separator/>
      </w:r>
    </w:p>
  </w:footnote>
  <w:footnote w:type="continuationSeparator" w:id="0">
    <w:p w:rsidR="00CC7A33" w:rsidRDefault="00CC7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0B"/>
    <w:rsid w:val="000214E1"/>
    <w:rsid w:val="00032628"/>
    <w:rsid w:val="000A2C44"/>
    <w:rsid w:val="000F060B"/>
    <w:rsid w:val="000F203E"/>
    <w:rsid w:val="001A45D0"/>
    <w:rsid w:val="001E5342"/>
    <w:rsid w:val="0033361B"/>
    <w:rsid w:val="003A26F4"/>
    <w:rsid w:val="0048093A"/>
    <w:rsid w:val="00502278"/>
    <w:rsid w:val="00530609"/>
    <w:rsid w:val="005E4BC7"/>
    <w:rsid w:val="005F0217"/>
    <w:rsid w:val="006B1401"/>
    <w:rsid w:val="00747E2D"/>
    <w:rsid w:val="007B0EDC"/>
    <w:rsid w:val="007B1A7A"/>
    <w:rsid w:val="007E00F1"/>
    <w:rsid w:val="007F2C5B"/>
    <w:rsid w:val="008742B7"/>
    <w:rsid w:val="008F5046"/>
    <w:rsid w:val="009A4BCD"/>
    <w:rsid w:val="009B52EF"/>
    <w:rsid w:val="00AF1B6C"/>
    <w:rsid w:val="00B004FE"/>
    <w:rsid w:val="00B14124"/>
    <w:rsid w:val="00B30F03"/>
    <w:rsid w:val="00B52A97"/>
    <w:rsid w:val="00B80022"/>
    <w:rsid w:val="00C72921"/>
    <w:rsid w:val="00CC7A33"/>
    <w:rsid w:val="00D02FD7"/>
    <w:rsid w:val="00D62134"/>
    <w:rsid w:val="00D632EC"/>
    <w:rsid w:val="00DA32A2"/>
    <w:rsid w:val="00DD38F2"/>
    <w:rsid w:val="00DF7CE5"/>
    <w:rsid w:val="00E459F1"/>
    <w:rsid w:val="00EC01BA"/>
    <w:rsid w:val="00F94F6D"/>
    <w:rsid w:val="00FC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2E8C6"/>
  <w15:docId w15:val="{B87FC57F-A25A-4677-A6E0-6D34F729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2019-07-24T08:58:00Z</cp:lastPrinted>
  <dcterms:created xsi:type="dcterms:W3CDTF">2019-07-24T08:57:00Z</dcterms:created>
  <dcterms:modified xsi:type="dcterms:W3CDTF">2019-07-24T08:58:00Z</dcterms:modified>
</cp:coreProperties>
</file>