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C8010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8010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C80102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C80102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C80102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C8010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80102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C8010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C80102" w:rsidRPr="00C80102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C80102" w:rsidRPr="00C80102">
        <w:rPr>
          <w:rFonts w:ascii="Tahoma" w:hAnsi="Tahoma" w:cs="Tahoma"/>
          <w:b/>
          <w:sz w:val="16"/>
          <w:szCs w:val="16"/>
        </w:rPr>
        <w:t>Dostawa urządzeń sieciowych dla Uczelnianego Centrum Informatycznego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C80102" w:rsidRPr="00C80102">
        <w:rPr>
          <w:rFonts w:ascii="Tahoma" w:hAnsi="Tahoma" w:cs="Tahoma"/>
          <w:b/>
          <w:sz w:val="16"/>
          <w:szCs w:val="16"/>
        </w:rPr>
        <w:t>ZP/DK-27/19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C80102" w:rsidRPr="00AF2CA7" w:rsidTr="00BA6B5B">
        <w:tc>
          <w:tcPr>
            <w:tcW w:w="1134" w:type="dxa"/>
          </w:tcPr>
          <w:p w:rsidR="00C80102" w:rsidRPr="00AF2CA7" w:rsidRDefault="00C80102" w:rsidP="00BA6B5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8010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80102">
              <w:rPr>
                <w:rFonts w:ascii="Tahoma" w:hAnsi="Tahoma" w:cs="Tahoma"/>
                <w:sz w:val="16"/>
                <w:szCs w:val="16"/>
              </w:rPr>
              <w:t>Dostawa kompletu urządzeń sieciowych typu UTM wraz z instalacją i konfiguracją dla Uczelnianego Centrum Informatycznego</w:t>
            </w:r>
          </w:p>
          <w:p w:rsidR="00C80102" w:rsidRPr="00AF2CA7" w:rsidRDefault="00C80102" w:rsidP="00BA6B5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80102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80102" w:rsidRPr="00AF2CA7" w:rsidRDefault="00C80102" w:rsidP="00BA6B5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80102" w:rsidRPr="00AF2CA7" w:rsidRDefault="00C80102" w:rsidP="00BA6B5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80102" w:rsidRPr="00AF2CA7" w:rsidRDefault="00C80102" w:rsidP="00BA6B5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80102" w:rsidRPr="00AF2CA7" w:rsidRDefault="00C80102" w:rsidP="00BA6B5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80102" w:rsidRPr="00AF2CA7" w:rsidTr="00BA6B5B">
        <w:tc>
          <w:tcPr>
            <w:tcW w:w="1134" w:type="dxa"/>
          </w:tcPr>
          <w:p w:rsidR="00C80102" w:rsidRPr="00AF2CA7" w:rsidRDefault="00C80102" w:rsidP="00BA6B5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80102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80102">
              <w:rPr>
                <w:rFonts w:ascii="Tahoma" w:hAnsi="Tahoma" w:cs="Tahoma"/>
                <w:sz w:val="16"/>
                <w:szCs w:val="16"/>
              </w:rPr>
              <w:t>Dostawa routerów (3 szt.) dla węzłów wydziałowych</w:t>
            </w:r>
          </w:p>
          <w:p w:rsidR="00C80102" w:rsidRPr="00AF2CA7" w:rsidRDefault="00C80102" w:rsidP="00BA6B5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80102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80102" w:rsidRPr="00AF2CA7" w:rsidRDefault="00C80102" w:rsidP="00BA6B5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80102" w:rsidRPr="00AF2CA7" w:rsidRDefault="00C80102" w:rsidP="00BA6B5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80102" w:rsidRPr="00AF2CA7" w:rsidRDefault="00C80102" w:rsidP="00BA6B5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80102" w:rsidRPr="00AF2CA7" w:rsidRDefault="00C80102" w:rsidP="00BA6B5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80102" w:rsidRPr="00AF2CA7" w:rsidRDefault="00C80102" w:rsidP="00BA6B5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D361A1" w:rsidRDefault="00683C38" w:rsidP="002A5C6A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D361A1">
        <w:rPr>
          <w:rFonts w:ascii="Tahoma" w:hAnsi="Tahoma" w:cs="Tahoma"/>
          <w:sz w:val="16"/>
          <w:szCs w:val="16"/>
        </w:rPr>
        <w:t xml:space="preserve"> </w:t>
      </w:r>
      <w:bookmarkStart w:id="0" w:name="_GoBack"/>
      <w:bookmarkEnd w:id="0"/>
      <w:r w:rsidR="00EA2840" w:rsidRPr="00D361A1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D22" w:rsidRDefault="00597D22">
      <w:r>
        <w:separator/>
      </w:r>
    </w:p>
  </w:endnote>
  <w:endnote w:type="continuationSeparator" w:id="0">
    <w:p w:rsidR="00597D22" w:rsidRDefault="00597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102" w:rsidRDefault="00C801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D361A1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102" w:rsidRDefault="00C801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D22" w:rsidRDefault="00597D22">
      <w:r>
        <w:separator/>
      </w:r>
    </w:p>
  </w:footnote>
  <w:footnote w:type="continuationSeparator" w:id="0">
    <w:p w:rsidR="00597D22" w:rsidRDefault="00597D22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102" w:rsidRDefault="00C801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102" w:rsidRDefault="00C801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102" w:rsidRDefault="00C801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D22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97D22"/>
    <w:rsid w:val="00637863"/>
    <w:rsid w:val="006703E0"/>
    <w:rsid w:val="00683C38"/>
    <w:rsid w:val="00703495"/>
    <w:rsid w:val="00733F44"/>
    <w:rsid w:val="0075128F"/>
    <w:rsid w:val="007721A3"/>
    <w:rsid w:val="00834F16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80102"/>
    <w:rsid w:val="00C916FC"/>
    <w:rsid w:val="00C95F46"/>
    <w:rsid w:val="00CB1417"/>
    <w:rsid w:val="00CE5A29"/>
    <w:rsid w:val="00D361A1"/>
    <w:rsid w:val="00D860A6"/>
    <w:rsid w:val="00DB392E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EF573-7E62-48E8-9509-866D80CB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D361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361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42FF4CC-E3FB-427D-9954-72302A3C6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442</Words>
  <Characters>3610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2019-07-22T10:58:00Z</cp:lastPrinted>
  <dcterms:created xsi:type="dcterms:W3CDTF">2019-07-22T10:58:00Z</dcterms:created>
  <dcterms:modified xsi:type="dcterms:W3CDTF">2019-07-22T10:58:00Z</dcterms:modified>
</cp:coreProperties>
</file>