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C6065" w:rsidRPr="008C606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6065" w:rsidRPr="008C6065">
        <w:rPr>
          <w:rFonts w:ascii="Times New Roman" w:hAnsi="Times New Roman"/>
          <w:b/>
        </w:rPr>
        <w:t>ZP/DK-27/19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065" w:rsidRPr="008C606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065" w:rsidRPr="008C606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C6065" w:rsidRPr="008C606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065" w:rsidRPr="008C606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C6065" w:rsidRPr="008C606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6065" w:rsidRPr="008C6065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C6065" w:rsidRPr="008C6065">
        <w:rPr>
          <w:rFonts w:ascii="Times New Roman" w:hAnsi="Times New Roman"/>
          <w:b/>
        </w:rPr>
        <w:t>Dostawa urządzeń sieciowych dla Uczelnianego Centrum Informatycznego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6065" w:rsidRPr="008C606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8C606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C606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FC3" w:rsidRDefault="00513FC3" w:rsidP="0038231F">
      <w:pPr>
        <w:spacing w:after="0" w:line="240" w:lineRule="auto"/>
      </w:pPr>
      <w:r>
        <w:separator/>
      </w:r>
    </w:p>
  </w:endnote>
  <w:endnote w:type="continuationSeparator" w:id="0">
    <w:p w:rsidR="00513FC3" w:rsidRDefault="00513F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65" w:rsidRDefault="008C60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69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69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65" w:rsidRDefault="008C6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FC3" w:rsidRDefault="00513FC3" w:rsidP="0038231F">
      <w:pPr>
        <w:spacing w:after="0" w:line="240" w:lineRule="auto"/>
      </w:pPr>
      <w:r>
        <w:separator/>
      </w:r>
    </w:p>
  </w:footnote>
  <w:footnote w:type="continuationSeparator" w:id="0">
    <w:p w:rsidR="00513FC3" w:rsidRDefault="00513F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65" w:rsidRDefault="008C6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65" w:rsidRDefault="008C6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65" w:rsidRDefault="008C60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F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FC3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065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699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DFE71D-F7FC-49FF-917A-1BA7287A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BDC9D-CFDE-4B4C-AD1F-F039D3238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2019-07-19T11:30:00Z</dcterms:created>
  <dcterms:modified xsi:type="dcterms:W3CDTF">2019-07-19T11:30:00Z</dcterms:modified>
</cp:coreProperties>
</file>